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1535C" w14:textId="46E955C6" w:rsidR="003E3EFA" w:rsidRPr="00D4517C" w:rsidRDefault="0029047D" w:rsidP="00BE4C5B">
      <w:pPr>
        <w:pStyle w:val="Haupttitel"/>
        <w:jc w:val="both"/>
        <w:rPr>
          <w:sz w:val="32"/>
          <w:szCs w:val="32"/>
        </w:rPr>
      </w:pPr>
      <w:bookmarkStart w:id="0" w:name="_Hlk132275969"/>
      <w:r w:rsidRPr="00D4517C">
        <w:rPr>
          <w:sz w:val="32"/>
          <w:szCs w:val="32"/>
        </w:rPr>
        <w:t>Projektbeschrieb</w:t>
      </w:r>
      <w:r w:rsidR="00347A56" w:rsidRPr="00D4517C">
        <w:rPr>
          <w:sz w:val="32"/>
          <w:szCs w:val="32"/>
        </w:rPr>
        <w:t xml:space="preserve"> landwirtschaftliche Biogasanlage</w:t>
      </w:r>
    </w:p>
    <w:p w14:paraId="3189350F" w14:textId="77777777" w:rsidR="00D76C20" w:rsidRPr="00D4517C" w:rsidRDefault="00D76C20" w:rsidP="00BE4C5B">
      <w:pPr>
        <w:spacing w:after="80" w:line="240" w:lineRule="auto"/>
        <w:jc w:val="both"/>
        <w:rPr>
          <w:sz w:val="22"/>
          <w:szCs w:val="22"/>
          <w:lang w:eastAsia="de-CH"/>
        </w:rPr>
      </w:pPr>
    </w:p>
    <w:p w14:paraId="41A79CC1" w14:textId="1271C46D" w:rsidR="00184D8A" w:rsidRPr="00D4517C" w:rsidRDefault="00184D8A" w:rsidP="00BE4C5B">
      <w:pPr>
        <w:spacing w:after="80" w:line="240" w:lineRule="auto"/>
        <w:jc w:val="both"/>
        <w:rPr>
          <w:sz w:val="22"/>
          <w:szCs w:val="22"/>
          <w:lang w:eastAsia="de-CH"/>
        </w:rPr>
      </w:pPr>
      <w:r w:rsidRPr="00D4517C">
        <w:rPr>
          <w:sz w:val="22"/>
          <w:szCs w:val="22"/>
          <w:lang w:eastAsia="de-CH"/>
        </w:rPr>
        <w:t>Das ist ein Beispielbeschrieb</w:t>
      </w:r>
      <w:r w:rsidR="000F72FA" w:rsidRPr="00D4517C">
        <w:rPr>
          <w:sz w:val="22"/>
          <w:szCs w:val="22"/>
          <w:lang w:eastAsia="de-CH"/>
        </w:rPr>
        <w:t xml:space="preserve"> für eine reine Hofdüngeranlage</w:t>
      </w:r>
      <w:r w:rsidRPr="00D4517C">
        <w:rPr>
          <w:sz w:val="22"/>
          <w:szCs w:val="22"/>
          <w:lang w:eastAsia="de-CH"/>
        </w:rPr>
        <w:t>. Jede Anlage ist individuell und wird vom hier genannten Beispiel abweichen</w:t>
      </w:r>
      <w:r w:rsidR="000F72FA" w:rsidRPr="00D4517C">
        <w:rPr>
          <w:sz w:val="22"/>
          <w:szCs w:val="22"/>
          <w:lang w:eastAsia="de-CH"/>
        </w:rPr>
        <w:t>.</w:t>
      </w:r>
    </w:p>
    <w:p w14:paraId="70395FAF" w14:textId="77777777" w:rsidR="00347A56" w:rsidRPr="00D4517C" w:rsidRDefault="00347A56" w:rsidP="00BE4C5B">
      <w:pPr>
        <w:spacing w:after="80" w:line="240" w:lineRule="auto"/>
        <w:jc w:val="both"/>
        <w:rPr>
          <w:sz w:val="22"/>
          <w:szCs w:val="22"/>
          <w:lang w:eastAsia="de-CH"/>
        </w:rPr>
      </w:pPr>
    </w:p>
    <w:p w14:paraId="24510D24" w14:textId="623B8626" w:rsidR="00347A56" w:rsidRPr="00D4517C" w:rsidRDefault="00347A56" w:rsidP="00BE4C5B">
      <w:pPr>
        <w:spacing w:after="80" w:line="240" w:lineRule="auto"/>
        <w:jc w:val="both"/>
        <w:rPr>
          <w:sz w:val="22"/>
          <w:szCs w:val="22"/>
          <w:lang w:eastAsia="de-CH"/>
        </w:rPr>
      </w:pPr>
      <w:r w:rsidRPr="00D4517C">
        <w:rPr>
          <w:sz w:val="22"/>
          <w:szCs w:val="22"/>
          <w:lang w:eastAsia="de-CH"/>
        </w:rPr>
        <w:t xml:space="preserve">Die Zahlen </w:t>
      </w:r>
      <w:r w:rsidRPr="00D4517C">
        <w:rPr>
          <w:sz w:val="22"/>
          <w:szCs w:val="22"/>
          <w:highlight w:val="yellow"/>
          <w:lang w:eastAsia="de-CH"/>
        </w:rPr>
        <w:t xml:space="preserve">in </w:t>
      </w:r>
      <w:proofErr w:type="spellStart"/>
      <w:r w:rsidRPr="00D4517C">
        <w:rPr>
          <w:sz w:val="22"/>
          <w:szCs w:val="22"/>
          <w:highlight w:val="yellow"/>
          <w:lang w:eastAsia="de-CH"/>
        </w:rPr>
        <w:t>gelb</w:t>
      </w:r>
      <w:proofErr w:type="spellEnd"/>
      <w:r w:rsidRPr="00D4517C">
        <w:rPr>
          <w:sz w:val="22"/>
          <w:szCs w:val="22"/>
          <w:lang w:eastAsia="de-CH"/>
        </w:rPr>
        <w:t xml:space="preserve"> sind Musterzahlen und müssen individuell eingefügt werden. </w:t>
      </w:r>
    </w:p>
    <w:p w14:paraId="58F7E3BC" w14:textId="77777777" w:rsidR="003E3EFA" w:rsidRPr="00D4517C" w:rsidRDefault="003E3EFA" w:rsidP="00BE4C5B">
      <w:pPr>
        <w:pBdr>
          <w:bottom w:val="single" w:sz="6" w:space="1" w:color="auto"/>
        </w:pBdr>
        <w:spacing w:line="240" w:lineRule="auto"/>
        <w:jc w:val="both"/>
        <w:rPr>
          <w:sz w:val="16"/>
          <w:szCs w:val="22"/>
        </w:rPr>
      </w:pPr>
    </w:p>
    <w:p w14:paraId="375288F4" w14:textId="77777777" w:rsidR="008542F6" w:rsidRPr="00D4517C" w:rsidRDefault="008542F6" w:rsidP="00BE4C5B">
      <w:pPr>
        <w:pBdr>
          <w:bottom w:val="single" w:sz="6" w:space="1" w:color="auto"/>
        </w:pBdr>
        <w:spacing w:line="240" w:lineRule="auto"/>
        <w:jc w:val="both"/>
        <w:rPr>
          <w:sz w:val="14"/>
          <w:szCs w:val="20"/>
        </w:rPr>
      </w:pPr>
    </w:p>
    <w:p w14:paraId="38E8920B" w14:textId="77777777" w:rsidR="003E3EFA" w:rsidRPr="00D4517C" w:rsidRDefault="003E3EFA" w:rsidP="00BE4C5B">
      <w:pPr>
        <w:spacing w:line="240" w:lineRule="auto"/>
        <w:jc w:val="both"/>
        <w:rPr>
          <w:sz w:val="14"/>
          <w:szCs w:val="20"/>
        </w:rPr>
      </w:pPr>
    </w:p>
    <w:p w14:paraId="43DD7522" w14:textId="7BE4A538" w:rsidR="00B63114" w:rsidRPr="00D4517C" w:rsidRDefault="0047205F" w:rsidP="00BE4C5B">
      <w:pPr>
        <w:pStyle w:val="Untertitelmager"/>
        <w:jc w:val="both"/>
        <w:rPr>
          <w:b/>
          <w:bCs w:val="0"/>
          <w:sz w:val="22"/>
          <w:szCs w:val="22"/>
        </w:rPr>
      </w:pPr>
      <w:r w:rsidRPr="00D4517C">
        <w:rPr>
          <w:b/>
          <w:bCs w:val="0"/>
          <w:sz w:val="22"/>
          <w:szCs w:val="22"/>
        </w:rPr>
        <w:t>Projekttitel:</w:t>
      </w:r>
      <w:r w:rsidR="006F0006" w:rsidRPr="00D4517C">
        <w:rPr>
          <w:b/>
          <w:bCs w:val="0"/>
          <w:sz w:val="22"/>
          <w:szCs w:val="22"/>
        </w:rPr>
        <w:t xml:space="preserve"> </w:t>
      </w:r>
      <w:r w:rsidRPr="00D4517C">
        <w:rPr>
          <w:b/>
          <w:bCs w:val="0"/>
          <w:sz w:val="22"/>
          <w:szCs w:val="22"/>
        </w:rPr>
        <w:tab/>
      </w:r>
      <w:r w:rsidR="004D1003" w:rsidRPr="00D4517C">
        <w:rPr>
          <w:b/>
          <w:bCs w:val="0"/>
          <w:sz w:val="22"/>
          <w:szCs w:val="22"/>
        </w:rPr>
        <w:t xml:space="preserve">Neubau einer Biogasanlage auf dem </w:t>
      </w:r>
      <w:r w:rsidR="000F72FA" w:rsidRPr="00D4517C">
        <w:rPr>
          <w:b/>
          <w:bCs w:val="0"/>
          <w:sz w:val="22"/>
          <w:szCs w:val="22"/>
        </w:rPr>
        <w:t>Muster</w:t>
      </w:r>
      <w:r w:rsidR="004D1003" w:rsidRPr="00D4517C">
        <w:rPr>
          <w:b/>
          <w:bCs w:val="0"/>
          <w:sz w:val="22"/>
          <w:szCs w:val="22"/>
        </w:rPr>
        <w:t xml:space="preserve">hof </w:t>
      </w:r>
    </w:p>
    <w:p w14:paraId="1A164494" w14:textId="6BE12E48" w:rsidR="0047205F" w:rsidRPr="00D4517C" w:rsidRDefault="0047205F" w:rsidP="00BE4C5B">
      <w:pPr>
        <w:pStyle w:val="Untertitelmager"/>
        <w:jc w:val="both"/>
        <w:rPr>
          <w:b/>
          <w:bCs w:val="0"/>
          <w:sz w:val="22"/>
          <w:szCs w:val="22"/>
        </w:rPr>
      </w:pPr>
      <w:r w:rsidRPr="00D4517C">
        <w:rPr>
          <w:b/>
          <w:bCs w:val="0"/>
          <w:sz w:val="22"/>
          <w:szCs w:val="22"/>
        </w:rPr>
        <w:t>Gesuchsteller:</w:t>
      </w:r>
      <w:r w:rsidRPr="00D4517C">
        <w:rPr>
          <w:b/>
          <w:bCs w:val="0"/>
          <w:sz w:val="22"/>
          <w:szCs w:val="22"/>
        </w:rPr>
        <w:tab/>
      </w:r>
      <w:r w:rsidR="004D1003" w:rsidRPr="00D4517C">
        <w:rPr>
          <w:b/>
          <w:bCs w:val="0"/>
          <w:sz w:val="22"/>
          <w:szCs w:val="22"/>
        </w:rPr>
        <w:t>Müller Martin</w:t>
      </w:r>
      <w:r w:rsidRPr="00D4517C">
        <w:rPr>
          <w:b/>
          <w:bCs w:val="0"/>
          <w:sz w:val="22"/>
          <w:szCs w:val="22"/>
        </w:rPr>
        <w:t xml:space="preserve"> </w:t>
      </w:r>
    </w:p>
    <w:p w14:paraId="72D5BE00" w14:textId="26D65253" w:rsidR="0047205F" w:rsidRPr="00D4517C" w:rsidRDefault="0047205F" w:rsidP="00BE4C5B">
      <w:pPr>
        <w:pStyle w:val="Untertitelmager"/>
        <w:jc w:val="both"/>
        <w:rPr>
          <w:b/>
          <w:bCs w:val="0"/>
          <w:sz w:val="22"/>
          <w:szCs w:val="22"/>
        </w:rPr>
      </w:pPr>
      <w:r w:rsidRPr="00D4517C">
        <w:rPr>
          <w:b/>
          <w:bCs w:val="0"/>
          <w:sz w:val="22"/>
          <w:szCs w:val="22"/>
        </w:rPr>
        <w:t xml:space="preserve">Autor: </w:t>
      </w:r>
      <w:r w:rsidRPr="00D4517C">
        <w:rPr>
          <w:b/>
          <w:bCs w:val="0"/>
          <w:sz w:val="22"/>
          <w:szCs w:val="22"/>
        </w:rPr>
        <w:tab/>
      </w:r>
      <w:r w:rsidRPr="00D4517C">
        <w:rPr>
          <w:b/>
          <w:bCs w:val="0"/>
          <w:sz w:val="22"/>
          <w:szCs w:val="22"/>
        </w:rPr>
        <w:tab/>
      </w:r>
      <w:proofErr w:type="spellStart"/>
      <w:r w:rsidR="004D1003" w:rsidRPr="00D4517C">
        <w:rPr>
          <w:b/>
          <w:bCs w:val="0"/>
          <w:sz w:val="22"/>
          <w:szCs w:val="22"/>
        </w:rPr>
        <w:t>Stettler</w:t>
      </w:r>
      <w:proofErr w:type="spellEnd"/>
      <w:r w:rsidR="004D1003" w:rsidRPr="00D4517C">
        <w:rPr>
          <w:b/>
          <w:bCs w:val="0"/>
          <w:sz w:val="22"/>
          <w:szCs w:val="22"/>
        </w:rPr>
        <w:t xml:space="preserve"> Albert, Planungsbüro Muster</w:t>
      </w:r>
    </w:p>
    <w:p w14:paraId="3B36E434" w14:textId="617AFFB8" w:rsidR="00B63114" w:rsidRPr="00D4517C" w:rsidRDefault="0047205F" w:rsidP="00BE4C5B">
      <w:pPr>
        <w:pStyle w:val="Untertitelmager"/>
        <w:pBdr>
          <w:bottom w:val="single" w:sz="4" w:space="1" w:color="auto"/>
        </w:pBdr>
        <w:jc w:val="both"/>
        <w:rPr>
          <w:b/>
          <w:bCs w:val="0"/>
          <w:sz w:val="22"/>
          <w:szCs w:val="22"/>
        </w:rPr>
      </w:pPr>
      <w:r w:rsidRPr="00D4517C">
        <w:rPr>
          <w:b/>
          <w:bCs w:val="0"/>
          <w:sz w:val="22"/>
          <w:szCs w:val="22"/>
        </w:rPr>
        <w:t xml:space="preserve">Datum: </w:t>
      </w:r>
      <w:r w:rsidRPr="00D4517C">
        <w:rPr>
          <w:b/>
          <w:bCs w:val="0"/>
          <w:sz w:val="22"/>
          <w:szCs w:val="22"/>
        </w:rPr>
        <w:tab/>
      </w:r>
      <w:r w:rsidRPr="00D4517C">
        <w:rPr>
          <w:b/>
          <w:bCs w:val="0"/>
          <w:sz w:val="22"/>
          <w:szCs w:val="22"/>
        </w:rPr>
        <w:tab/>
      </w:r>
      <w:r w:rsidR="0029047D" w:rsidRPr="00D4517C">
        <w:rPr>
          <w:b/>
          <w:bCs w:val="0"/>
          <w:sz w:val="22"/>
          <w:szCs w:val="22"/>
        </w:rPr>
        <w:t>3. April 2023</w:t>
      </w:r>
    </w:p>
    <w:p w14:paraId="46B12962" w14:textId="77777777" w:rsidR="00524D97" w:rsidRPr="00D4517C" w:rsidRDefault="00524D97" w:rsidP="00BE4C5B">
      <w:pPr>
        <w:pStyle w:val="Untertitelmager"/>
        <w:pBdr>
          <w:bottom w:val="single" w:sz="4" w:space="1" w:color="auto"/>
        </w:pBdr>
        <w:jc w:val="both"/>
        <w:rPr>
          <w:sz w:val="22"/>
          <w:szCs w:val="22"/>
        </w:rPr>
      </w:pPr>
    </w:p>
    <w:p w14:paraId="3AFAE1AC" w14:textId="634963B6" w:rsidR="00941AFF" w:rsidRPr="00D4517C" w:rsidRDefault="00941AFF" w:rsidP="00BE4C5B">
      <w:pPr>
        <w:pStyle w:val="Titre1"/>
        <w:spacing w:line="240" w:lineRule="auto"/>
        <w:rPr>
          <w:sz w:val="24"/>
          <w:szCs w:val="18"/>
        </w:rPr>
      </w:pPr>
      <w:bookmarkStart w:id="1" w:name="_Toc131488813"/>
      <w:bookmarkEnd w:id="0"/>
      <w:r w:rsidRPr="00D4517C">
        <w:rPr>
          <w:sz w:val="24"/>
          <w:szCs w:val="18"/>
        </w:rPr>
        <w:t>Ausgangslage</w:t>
      </w:r>
      <w:bookmarkEnd w:id="1"/>
    </w:p>
    <w:p w14:paraId="5A2B7A05" w14:textId="73D8F25B" w:rsidR="00CB3787" w:rsidRPr="00D4517C" w:rsidRDefault="00CB3787" w:rsidP="00BE4C5B">
      <w:pPr>
        <w:pStyle w:val="Paragraphedeliste"/>
        <w:numPr>
          <w:ilvl w:val="1"/>
          <w:numId w:val="24"/>
        </w:numPr>
        <w:spacing w:after="80" w:line="240" w:lineRule="auto"/>
        <w:ind w:left="567" w:hanging="567"/>
        <w:jc w:val="both"/>
        <w:rPr>
          <w:b/>
          <w:bCs/>
          <w:sz w:val="20"/>
          <w:szCs w:val="20"/>
          <w:lang w:eastAsia="de-CH"/>
        </w:rPr>
      </w:pPr>
      <w:r w:rsidRPr="00D4517C">
        <w:rPr>
          <w:b/>
          <w:bCs/>
          <w:sz w:val="20"/>
          <w:szCs w:val="20"/>
          <w:lang w:eastAsia="de-CH"/>
        </w:rPr>
        <w:t xml:space="preserve">Landwirtschaftlicher Betrieb </w:t>
      </w:r>
    </w:p>
    <w:p w14:paraId="5692792A" w14:textId="3802F6B7" w:rsidR="00524D97" w:rsidRPr="00D4517C" w:rsidRDefault="00524D97" w:rsidP="00BE4C5B">
      <w:pPr>
        <w:spacing w:after="80" w:line="240" w:lineRule="auto"/>
        <w:jc w:val="both"/>
        <w:rPr>
          <w:szCs w:val="18"/>
          <w:lang w:eastAsia="de-CH"/>
        </w:rPr>
      </w:pPr>
      <w:r w:rsidRPr="00D4517C">
        <w:rPr>
          <w:szCs w:val="18"/>
          <w:lang w:eastAsia="de-CH"/>
        </w:rPr>
        <w:t xml:space="preserve">Die Familie Müller betreibt seit 2009 den landwirtschaftlichen Betrieb in der Gemeinde Leibstadt. Neben </w:t>
      </w:r>
      <w:r w:rsidR="00270794" w:rsidRPr="00D4517C">
        <w:rPr>
          <w:szCs w:val="18"/>
          <w:highlight w:val="yellow"/>
          <w:lang w:eastAsia="de-CH"/>
        </w:rPr>
        <w:t>12</w:t>
      </w:r>
      <w:r w:rsidR="004D1003" w:rsidRPr="00D4517C">
        <w:rPr>
          <w:szCs w:val="18"/>
          <w:highlight w:val="yellow"/>
          <w:lang w:eastAsia="de-CH"/>
        </w:rPr>
        <w:t>0</w:t>
      </w:r>
      <w:r w:rsidR="004D1003" w:rsidRPr="00D4517C">
        <w:rPr>
          <w:szCs w:val="18"/>
          <w:lang w:eastAsia="de-CH"/>
        </w:rPr>
        <w:t xml:space="preserve"> </w:t>
      </w:r>
      <w:r w:rsidRPr="00D4517C">
        <w:rPr>
          <w:szCs w:val="18"/>
          <w:lang w:eastAsia="de-CH"/>
        </w:rPr>
        <w:t xml:space="preserve">Rindern und </w:t>
      </w:r>
      <w:r w:rsidR="00270794" w:rsidRPr="00D4517C">
        <w:rPr>
          <w:szCs w:val="18"/>
          <w:highlight w:val="yellow"/>
          <w:lang w:eastAsia="de-CH"/>
        </w:rPr>
        <w:t>20</w:t>
      </w:r>
      <w:r w:rsidR="004D1003" w:rsidRPr="00D4517C">
        <w:rPr>
          <w:szCs w:val="18"/>
          <w:highlight w:val="yellow"/>
          <w:lang w:eastAsia="de-CH"/>
        </w:rPr>
        <w:t>0</w:t>
      </w:r>
      <w:r w:rsidR="004D1003" w:rsidRPr="00D4517C">
        <w:rPr>
          <w:szCs w:val="18"/>
          <w:lang w:eastAsia="de-CH"/>
        </w:rPr>
        <w:t xml:space="preserve"> </w:t>
      </w:r>
      <w:r w:rsidRPr="00D4517C">
        <w:rPr>
          <w:szCs w:val="18"/>
          <w:lang w:eastAsia="de-CH"/>
        </w:rPr>
        <w:t xml:space="preserve">Schweinen zur Fleischproduktion werden auch </w:t>
      </w:r>
      <w:r w:rsidR="00270794" w:rsidRPr="00D4517C">
        <w:rPr>
          <w:szCs w:val="18"/>
          <w:highlight w:val="yellow"/>
          <w:lang w:eastAsia="de-CH"/>
        </w:rPr>
        <w:t>7</w:t>
      </w:r>
      <w:r w:rsidR="004D1003" w:rsidRPr="00D4517C">
        <w:rPr>
          <w:szCs w:val="18"/>
          <w:highlight w:val="yellow"/>
          <w:lang w:eastAsia="de-CH"/>
        </w:rPr>
        <w:t>0</w:t>
      </w:r>
      <w:r w:rsidR="004D1003" w:rsidRPr="00D4517C">
        <w:rPr>
          <w:szCs w:val="18"/>
          <w:lang w:eastAsia="de-CH"/>
        </w:rPr>
        <w:t xml:space="preserve"> </w:t>
      </w:r>
      <w:r w:rsidRPr="00D4517C">
        <w:rPr>
          <w:szCs w:val="18"/>
          <w:lang w:eastAsia="de-CH"/>
        </w:rPr>
        <w:t>M</w:t>
      </w:r>
      <w:r w:rsidR="00660588" w:rsidRPr="00D4517C">
        <w:rPr>
          <w:szCs w:val="18"/>
          <w:lang w:eastAsia="de-CH"/>
        </w:rPr>
        <w:t>ilch</w:t>
      </w:r>
      <w:r w:rsidRPr="00D4517C">
        <w:rPr>
          <w:szCs w:val="18"/>
          <w:lang w:eastAsia="de-CH"/>
        </w:rPr>
        <w:t>kühe gehalten.</w:t>
      </w:r>
      <w:r w:rsidR="00081833" w:rsidRPr="00D4517C">
        <w:rPr>
          <w:szCs w:val="18"/>
          <w:lang w:eastAsia="de-CH"/>
        </w:rPr>
        <w:t xml:space="preserve"> </w:t>
      </w:r>
      <w:r w:rsidRPr="00D4517C">
        <w:rPr>
          <w:szCs w:val="18"/>
          <w:lang w:eastAsia="de-CH"/>
        </w:rPr>
        <w:t xml:space="preserve">Auf ca. </w:t>
      </w:r>
      <w:r w:rsidRPr="00D4517C">
        <w:rPr>
          <w:szCs w:val="18"/>
          <w:highlight w:val="yellow"/>
          <w:lang w:eastAsia="de-CH"/>
        </w:rPr>
        <w:t>20</w:t>
      </w:r>
      <w:r w:rsidRPr="00D4517C">
        <w:rPr>
          <w:szCs w:val="18"/>
          <w:lang w:eastAsia="de-CH"/>
        </w:rPr>
        <w:t xml:space="preserve"> ha wird Ackerbau betrieben</w:t>
      </w:r>
      <w:r w:rsidR="008826A6" w:rsidRPr="00D4517C">
        <w:rPr>
          <w:szCs w:val="18"/>
          <w:lang w:eastAsia="de-CH"/>
        </w:rPr>
        <w:t xml:space="preserve"> und in 3 Gewächshäusern wird Gemüse </w:t>
      </w:r>
      <w:r w:rsidR="00BE4C5B" w:rsidRPr="00D4517C">
        <w:rPr>
          <w:szCs w:val="18"/>
          <w:lang w:eastAsia="de-CH"/>
        </w:rPr>
        <w:t>angebaut</w:t>
      </w:r>
      <w:r w:rsidRPr="00D4517C">
        <w:rPr>
          <w:szCs w:val="18"/>
          <w:lang w:eastAsia="de-CH"/>
        </w:rPr>
        <w:t>.</w:t>
      </w:r>
    </w:p>
    <w:p w14:paraId="1EC02F06" w14:textId="745CC092" w:rsidR="00941AFF" w:rsidRPr="00D4517C" w:rsidRDefault="00941AFF" w:rsidP="00BE4C5B">
      <w:pPr>
        <w:spacing w:after="80" w:line="240" w:lineRule="auto"/>
        <w:jc w:val="both"/>
        <w:rPr>
          <w:szCs w:val="18"/>
          <w:lang w:eastAsia="de-CH"/>
        </w:rPr>
      </w:pPr>
      <w:r w:rsidRPr="00D4517C">
        <w:rPr>
          <w:szCs w:val="18"/>
          <w:lang w:eastAsia="de-CH"/>
        </w:rPr>
        <w:t>Auf dem Nachbarbetrieb (Distanz 2</w:t>
      </w:r>
      <w:r w:rsidR="00270794" w:rsidRPr="00D4517C">
        <w:rPr>
          <w:szCs w:val="18"/>
          <w:lang w:eastAsia="de-CH"/>
        </w:rPr>
        <w:t>.5</w:t>
      </w:r>
      <w:r w:rsidRPr="00D4517C">
        <w:rPr>
          <w:szCs w:val="18"/>
          <w:lang w:eastAsia="de-CH"/>
        </w:rPr>
        <w:t xml:space="preserve"> km) werden </w:t>
      </w:r>
      <w:r w:rsidRPr="00D4517C">
        <w:rPr>
          <w:szCs w:val="18"/>
          <w:highlight w:val="yellow"/>
          <w:lang w:eastAsia="de-CH"/>
        </w:rPr>
        <w:t>20</w:t>
      </w:r>
      <w:r w:rsidR="00FF3D7B" w:rsidRPr="00D4517C">
        <w:rPr>
          <w:szCs w:val="18"/>
          <w:highlight w:val="yellow"/>
          <w:lang w:eastAsia="de-CH"/>
        </w:rPr>
        <w:t>0</w:t>
      </w:r>
      <w:r w:rsidRPr="00D4517C">
        <w:rPr>
          <w:szCs w:val="18"/>
          <w:lang w:eastAsia="de-CH"/>
        </w:rPr>
        <w:t xml:space="preserve"> Schafe und </w:t>
      </w:r>
      <w:r w:rsidR="008542F6" w:rsidRPr="00D4517C">
        <w:rPr>
          <w:szCs w:val="18"/>
          <w:highlight w:val="yellow"/>
          <w:lang w:eastAsia="de-CH"/>
        </w:rPr>
        <w:t>4</w:t>
      </w:r>
      <w:r w:rsidRPr="00D4517C">
        <w:rPr>
          <w:szCs w:val="18"/>
          <w:highlight w:val="yellow"/>
          <w:lang w:eastAsia="de-CH"/>
        </w:rPr>
        <w:t>00</w:t>
      </w:r>
      <w:r w:rsidRPr="00D4517C">
        <w:rPr>
          <w:szCs w:val="18"/>
          <w:lang w:eastAsia="de-CH"/>
        </w:rPr>
        <w:t xml:space="preserve"> </w:t>
      </w:r>
      <w:proofErr w:type="spellStart"/>
      <w:r w:rsidR="0061601E" w:rsidRPr="00D4517C">
        <w:rPr>
          <w:szCs w:val="18"/>
          <w:lang w:eastAsia="de-CH"/>
        </w:rPr>
        <w:t>Pouletmast</w:t>
      </w:r>
      <w:proofErr w:type="spellEnd"/>
      <w:r w:rsidRPr="00D4517C">
        <w:rPr>
          <w:szCs w:val="18"/>
          <w:lang w:eastAsia="de-CH"/>
        </w:rPr>
        <w:t xml:space="preserve"> gehalten. Diese Hofdünger sollen ebenfalls in der Biogasanlage vergärt werden.</w:t>
      </w:r>
    </w:p>
    <w:p w14:paraId="120CB164" w14:textId="33CBBCC2" w:rsidR="00081833" w:rsidRPr="00D4517C" w:rsidRDefault="00081833" w:rsidP="00BE4C5B">
      <w:pPr>
        <w:spacing w:after="80" w:line="240" w:lineRule="auto"/>
        <w:jc w:val="both"/>
        <w:rPr>
          <w:szCs w:val="18"/>
          <w:lang w:eastAsia="de-CH"/>
        </w:rPr>
      </w:pPr>
      <w:r w:rsidRPr="00D4517C">
        <w:rPr>
          <w:szCs w:val="18"/>
          <w:lang w:eastAsia="de-CH"/>
        </w:rPr>
        <w:t xml:space="preserve">GVE gesamt: </w:t>
      </w:r>
      <w:r w:rsidR="00270794" w:rsidRPr="00D4517C">
        <w:rPr>
          <w:szCs w:val="18"/>
          <w:highlight w:val="yellow"/>
          <w:lang w:eastAsia="de-CH"/>
        </w:rPr>
        <w:t>12</w:t>
      </w:r>
      <w:r w:rsidR="00660588" w:rsidRPr="00D4517C">
        <w:rPr>
          <w:szCs w:val="18"/>
          <w:highlight w:val="yellow"/>
          <w:lang w:eastAsia="de-CH"/>
        </w:rPr>
        <w:t xml:space="preserve">0 + </w:t>
      </w:r>
      <w:r w:rsidR="00270794" w:rsidRPr="00D4517C">
        <w:rPr>
          <w:szCs w:val="18"/>
          <w:highlight w:val="yellow"/>
          <w:lang w:eastAsia="de-CH"/>
        </w:rPr>
        <w:t>4</w:t>
      </w:r>
      <w:r w:rsidR="00660588" w:rsidRPr="00D4517C">
        <w:rPr>
          <w:szCs w:val="18"/>
          <w:highlight w:val="yellow"/>
          <w:lang w:eastAsia="de-CH"/>
        </w:rPr>
        <w:t xml:space="preserve">0 + </w:t>
      </w:r>
      <w:r w:rsidR="00270794" w:rsidRPr="00D4517C">
        <w:rPr>
          <w:szCs w:val="18"/>
          <w:highlight w:val="yellow"/>
          <w:lang w:eastAsia="de-CH"/>
        </w:rPr>
        <w:t>7</w:t>
      </w:r>
      <w:r w:rsidR="00660588" w:rsidRPr="00D4517C">
        <w:rPr>
          <w:szCs w:val="18"/>
          <w:highlight w:val="yellow"/>
          <w:lang w:eastAsia="de-CH"/>
        </w:rPr>
        <w:t>0 +</w:t>
      </w:r>
      <w:r w:rsidR="00941AFF" w:rsidRPr="00D4517C">
        <w:rPr>
          <w:szCs w:val="18"/>
          <w:highlight w:val="yellow"/>
          <w:lang w:eastAsia="de-CH"/>
        </w:rPr>
        <w:t xml:space="preserve"> </w:t>
      </w:r>
      <w:r w:rsidR="00270794" w:rsidRPr="00D4517C">
        <w:rPr>
          <w:szCs w:val="18"/>
          <w:highlight w:val="yellow"/>
          <w:lang w:eastAsia="de-CH"/>
        </w:rPr>
        <w:t xml:space="preserve">50 + </w:t>
      </w:r>
      <w:r w:rsidR="00941AFF" w:rsidRPr="00D4517C">
        <w:rPr>
          <w:szCs w:val="18"/>
          <w:highlight w:val="yellow"/>
          <w:lang w:eastAsia="de-CH"/>
        </w:rPr>
        <w:t>4</w:t>
      </w:r>
      <w:r w:rsidR="00660588" w:rsidRPr="00D4517C">
        <w:rPr>
          <w:szCs w:val="18"/>
          <w:highlight w:val="yellow"/>
          <w:lang w:eastAsia="de-CH"/>
        </w:rPr>
        <w:t xml:space="preserve"> = </w:t>
      </w:r>
      <w:r w:rsidR="00270794" w:rsidRPr="00D4517C">
        <w:rPr>
          <w:b/>
          <w:bCs/>
          <w:szCs w:val="18"/>
          <w:highlight w:val="yellow"/>
          <w:lang w:eastAsia="de-CH"/>
        </w:rPr>
        <w:t>214</w:t>
      </w:r>
      <w:r w:rsidR="00660588" w:rsidRPr="00D4517C">
        <w:rPr>
          <w:b/>
          <w:bCs/>
          <w:szCs w:val="18"/>
          <w:highlight w:val="yellow"/>
          <w:lang w:eastAsia="de-CH"/>
        </w:rPr>
        <w:t xml:space="preserve"> GVE</w:t>
      </w:r>
    </w:p>
    <w:p w14:paraId="6035F42E" w14:textId="77777777" w:rsidR="00CB3787" w:rsidRPr="00D4517C" w:rsidRDefault="00CB3787" w:rsidP="00BE4C5B">
      <w:pPr>
        <w:spacing w:line="240" w:lineRule="auto"/>
        <w:jc w:val="both"/>
        <w:rPr>
          <w:szCs w:val="18"/>
          <w:lang w:eastAsia="de-CH"/>
        </w:rPr>
      </w:pPr>
    </w:p>
    <w:p w14:paraId="12EDA323" w14:textId="7195D504" w:rsidR="00CB3787" w:rsidRPr="00D4517C" w:rsidRDefault="00CB3787" w:rsidP="00BE4C5B">
      <w:pPr>
        <w:pStyle w:val="Paragraphedeliste"/>
        <w:numPr>
          <w:ilvl w:val="1"/>
          <w:numId w:val="24"/>
        </w:numPr>
        <w:spacing w:after="80" w:line="240" w:lineRule="auto"/>
        <w:ind w:left="567" w:hanging="567"/>
        <w:jc w:val="both"/>
        <w:rPr>
          <w:b/>
          <w:bCs/>
          <w:sz w:val="20"/>
          <w:szCs w:val="20"/>
          <w:lang w:eastAsia="de-CH"/>
        </w:rPr>
      </w:pPr>
      <w:r w:rsidRPr="00D4517C">
        <w:rPr>
          <w:b/>
          <w:bCs/>
          <w:sz w:val="20"/>
          <w:szCs w:val="20"/>
          <w:lang w:eastAsia="de-CH"/>
        </w:rPr>
        <w:t xml:space="preserve">Motivation für das </w:t>
      </w:r>
      <w:r w:rsidR="004D1003" w:rsidRPr="00D4517C">
        <w:rPr>
          <w:b/>
          <w:bCs/>
          <w:sz w:val="20"/>
          <w:szCs w:val="20"/>
          <w:lang w:eastAsia="de-CH"/>
        </w:rPr>
        <w:t>Biogasp</w:t>
      </w:r>
      <w:r w:rsidRPr="00D4517C">
        <w:rPr>
          <w:b/>
          <w:bCs/>
          <w:sz w:val="20"/>
          <w:szCs w:val="20"/>
          <w:lang w:eastAsia="de-CH"/>
        </w:rPr>
        <w:t>rojekt</w:t>
      </w:r>
    </w:p>
    <w:p w14:paraId="57FD59B0" w14:textId="47E328AF" w:rsidR="00270794" w:rsidRPr="00D4517C" w:rsidRDefault="004D1003" w:rsidP="00BE4C5B">
      <w:pPr>
        <w:spacing w:after="80" w:line="240" w:lineRule="auto"/>
        <w:jc w:val="both"/>
        <w:rPr>
          <w:szCs w:val="18"/>
          <w:lang w:eastAsia="de-CH"/>
        </w:rPr>
      </w:pPr>
      <w:r w:rsidRPr="00D4517C">
        <w:rPr>
          <w:szCs w:val="18"/>
          <w:lang w:eastAsia="de-CH"/>
        </w:rPr>
        <w:t xml:space="preserve">Durch </w:t>
      </w:r>
      <w:r w:rsidR="00840FCD" w:rsidRPr="00D4517C">
        <w:rPr>
          <w:szCs w:val="18"/>
          <w:lang w:eastAsia="de-CH"/>
        </w:rPr>
        <w:t xml:space="preserve">den Besuch der </w:t>
      </w:r>
      <w:proofErr w:type="spellStart"/>
      <w:r w:rsidR="00840FCD" w:rsidRPr="00D4517C">
        <w:rPr>
          <w:szCs w:val="18"/>
          <w:lang w:eastAsia="de-CH"/>
        </w:rPr>
        <w:t>AgriMesse</w:t>
      </w:r>
      <w:proofErr w:type="spellEnd"/>
      <w:r w:rsidR="00840FCD" w:rsidRPr="00D4517C">
        <w:rPr>
          <w:szCs w:val="18"/>
          <w:lang w:eastAsia="de-CH"/>
        </w:rPr>
        <w:t xml:space="preserve"> in Thun vor 3 Jahren</w:t>
      </w:r>
      <w:r w:rsidRPr="00D4517C">
        <w:rPr>
          <w:szCs w:val="18"/>
          <w:lang w:eastAsia="de-CH"/>
        </w:rPr>
        <w:t xml:space="preserve"> ist die Familie Müller auf die Möglichkeit einer Biogasanlage aufmerksam geworden. Als Ergänzung zur PV-Anlage auf dem Dach möchte sie nun zusätzlich </w:t>
      </w:r>
      <w:r w:rsidR="00270794" w:rsidRPr="00D4517C">
        <w:rPr>
          <w:szCs w:val="18"/>
          <w:lang w:eastAsia="de-CH"/>
        </w:rPr>
        <w:t>Energie aus Hofdünger</w:t>
      </w:r>
      <w:r w:rsidR="000F72FA" w:rsidRPr="00D4517C">
        <w:rPr>
          <w:szCs w:val="18"/>
          <w:lang w:eastAsia="de-CH"/>
        </w:rPr>
        <w:t xml:space="preserve"> produzieren</w:t>
      </w:r>
      <w:r w:rsidRPr="00D4517C">
        <w:rPr>
          <w:szCs w:val="18"/>
          <w:lang w:eastAsia="de-CH"/>
        </w:rPr>
        <w:t>.</w:t>
      </w:r>
      <w:r w:rsidR="00840FCD" w:rsidRPr="00D4517C">
        <w:rPr>
          <w:szCs w:val="18"/>
          <w:lang w:eastAsia="de-CH"/>
        </w:rPr>
        <w:t xml:space="preserve"> Da der Nachbarbetrieb der Familie </w:t>
      </w:r>
      <w:r w:rsidR="000F72FA" w:rsidRPr="00D4517C">
        <w:rPr>
          <w:szCs w:val="18"/>
          <w:lang w:eastAsia="de-CH"/>
        </w:rPr>
        <w:t>Schönenberg</w:t>
      </w:r>
      <w:r w:rsidR="00840FCD" w:rsidRPr="00D4517C">
        <w:rPr>
          <w:szCs w:val="18"/>
          <w:lang w:eastAsia="de-CH"/>
        </w:rPr>
        <w:t xml:space="preserve"> sehr </w:t>
      </w:r>
      <w:r w:rsidR="000F72FA" w:rsidRPr="00D4517C">
        <w:rPr>
          <w:szCs w:val="18"/>
          <w:lang w:eastAsia="de-CH"/>
        </w:rPr>
        <w:t>nahe</w:t>
      </w:r>
      <w:r w:rsidR="00840FCD" w:rsidRPr="00D4517C">
        <w:rPr>
          <w:szCs w:val="18"/>
          <w:lang w:eastAsia="de-CH"/>
        </w:rPr>
        <w:t xml:space="preserve"> liegt, können de</w:t>
      </w:r>
      <w:r w:rsidR="00270794" w:rsidRPr="00D4517C">
        <w:rPr>
          <w:szCs w:val="18"/>
          <w:lang w:eastAsia="de-CH"/>
        </w:rPr>
        <w:t>ren</w:t>
      </w:r>
      <w:r w:rsidR="00840FCD" w:rsidRPr="00D4517C">
        <w:rPr>
          <w:szCs w:val="18"/>
          <w:lang w:eastAsia="de-CH"/>
        </w:rPr>
        <w:t xml:space="preserve"> Hofdünger </w:t>
      </w:r>
      <w:r w:rsidR="000F72FA" w:rsidRPr="00D4517C">
        <w:rPr>
          <w:szCs w:val="18"/>
          <w:lang w:eastAsia="de-CH"/>
        </w:rPr>
        <w:t>ohne grossen Transportaufwand mit</w:t>
      </w:r>
      <w:r w:rsidR="00840FCD" w:rsidRPr="00D4517C">
        <w:rPr>
          <w:szCs w:val="18"/>
          <w:lang w:eastAsia="de-CH"/>
        </w:rPr>
        <w:t>vergärt werden.</w:t>
      </w:r>
      <w:r w:rsidR="00270794" w:rsidRPr="00D4517C">
        <w:rPr>
          <w:szCs w:val="18"/>
          <w:lang w:eastAsia="de-CH"/>
        </w:rPr>
        <w:t xml:space="preserve"> </w:t>
      </w:r>
    </w:p>
    <w:p w14:paraId="07E3853F" w14:textId="656B457D" w:rsidR="00CB3787" w:rsidRPr="00D4517C" w:rsidRDefault="008826A6" w:rsidP="00BE4C5B">
      <w:pPr>
        <w:spacing w:after="80" w:line="240" w:lineRule="auto"/>
        <w:jc w:val="both"/>
        <w:rPr>
          <w:szCs w:val="18"/>
          <w:lang w:eastAsia="de-CH"/>
        </w:rPr>
      </w:pPr>
      <w:r w:rsidRPr="00D4517C">
        <w:rPr>
          <w:szCs w:val="18"/>
          <w:lang w:eastAsia="de-CH"/>
        </w:rPr>
        <w:t xml:space="preserve">Mit der </w:t>
      </w:r>
      <w:r w:rsidR="00270794" w:rsidRPr="00D4517C">
        <w:rPr>
          <w:szCs w:val="18"/>
          <w:lang w:eastAsia="de-CH"/>
        </w:rPr>
        <w:t>Wärme</w:t>
      </w:r>
      <w:r w:rsidRPr="00D4517C">
        <w:rPr>
          <w:szCs w:val="18"/>
          <w:lang w:eastAsia="de-CH"/>
        </w:rPr>
        <w:t xml:space="preserve"> vom</w:t>
      </w:r>
      <w:r w:rsidR="00270794" w:rsidRPr="00D4517C">
        <w:rPr>
          <w:szCs w:val="18"/>
          <w:lang w:eastAsia="de-CH"/>
        </w:rPr>
        <w:t xml:space="preserve"> BHKW wird </w:t>
      </w:r>
      <w:r w:rsidRPr="00D4517C">
        <w:rPr>
          <w:szCs w:val="18"/>
          <w:lang w:eastAsia="de-CH"/>
        </w:rPr>
        <w:t xml:space="preserve">zukünftig der Stall, das Wohnhaus und die Gewächshäuser geheizt. Die bisherige Ölheizung, die ans Ende ihrer Nutzungsdauer kommt, muss somit nicht erneuert werden. </w:t>
      </w:r>
      <w:r w:rsidR="00270794" w:rsidRPr="00D4517C">
        <w:rPr>
          <w:szCs w:val="18"/>
          <w:lang w:eastAsia="de-CH"/>
        </w:rPr>
        <w:t xml:space="preserve"> </w:t>
      </w:r>
    </w:p>
    <w:p w14:paraId="0B370A47" w14:textId="7B6F84DB" w:rsidR="009F2143" w:rsidRPr="00D4517C" w:rsidRDefault="00B32DFF" w:rsidP="00BE4C5B">
      <w:pPr>
        <w:pStyle w:val="Titre1"/>
        <w:spacing w:line="240" w:lineRule="auto"/>
        <w:rPr>
          <w:sz w:val="24"/>
          <w:szCs w:val="18"/>
        </w:rPr>
      </w:pPr>
      <w:bookmarkStart w:id="2" w:name="_Toc131488814"/>
      <w:r w:rsidRPr="00D4517C">
        <w:rPr>
          <w:sz w:val="24"/>
          <w:szCs w:val="18"/>
        </w:rPr>
        <w:t>Substrat</w:t>
      </w:r>
      <w:r w:rsidR="00840FCD" w:rsidRPr="00D4517C">
        <w:rPr>
          <w:sz w:val="24"/>
          <w:szCs w:val="18"/>
        </w:rPr>
        <w:t>e</w:t>
      </w:r>
      <w:bookmarkEnd w:id="2"/>
      <w:r w:rsidR="00081833" w:rsidRPr="00D4517C">
        <w:rPr>
          <w:sz w:val="24"/>
          <w:szCs w:val="18"/>
        </w:rPr>
        <w:t xml:space="preserve"> und Gaspotenzial</w:t>
      </w:r>
    </w:p>
    <w:p w14:paraId="57A75D1E" w14:textId="01408B7B" w:rsidR="00FC2DB9" w:rsidRPr="00D4517C" w:rsidRDefault="00FC2DB9" w:rsidP="00BE4C5B">
      <w:pPr>
        <w:spacing w:after="80" w:line="240" w:lineRule="auto"/>
        <w:jc w:val="both"/>
        <w:rPr>
          <w:szCs w:val="18"/>
          <w:lang w:eastAsia="de-CH"/>
        </w:rPr>
      </w:pPr>
      <w:r w:rsidRPr="00D4517C">
        <w:rPr>
          <w:szCs w:val="18"/>
          <w:lang w:eastAsia="de-CH"/>
        </w:rPr>
        <w:t>Die Mengen Hofdünger und anderer Substrate, die in der Biogasanlage vergärt werden</w:t>
      </w:r>
      <w:r w:rsidR="00BE4C5B" w:rsidRPr="00D4517C">
        <w:rPr>
          <w:szCs w:val="18"/>
          <w:lang w:eastAsia="de-CH"/>
        </w:rPr>
        <w:t xml:space="preserve"> sollen</w:t>
      </w:r>
      <w:r w:rsidRPr="00D4517C">
        <w:rPr>
          <w:szCs w:val="18"/>
          <w:lang w:eastAsia="de-CH"/>
        </w:rPr>
        <w:t xml:space="preserve">, wurden in untenstehender Tabelle geschätzt. </w:t>
      </w:r>
      <w:r w:rsidR="00190D1C" w:rsidRPr="00D4517C">
        <w:rPr>
          <w:szCs w:val="18"/>
          <w:lang w:eastAsia="de-CH"/>
        </w:rPr>
        <w:t>Die Biogasproduktion wurde aufgrund de</w:t>
      </w:r>
      <w:r w:rsidR="00D76C20" w:rsidRPr="00D4517C">
        <w:rPr>
          <w:szCs w:val="18"/>
          <w:lang w:eastAsia="de-CH"/>
        </w:rPr>
        <w:t>r</w:t>
      </w:r>
      <w:r w:rsidR="00190D1C" w:rsidRPr="00D4517C">
        <w:rPr>
          <w:szCs w:val="18"/>
          <w:lang w:eastAsia="de-CH"/>
        </w:rPr>
        <w:t xml:space="preserve"> angegebenen Biogaspotenzial</w:t>
      </w:r>
      <w:r w:rsidR="00D76C20" w:rsidRPr="00D4517C">
        <w:rPr>
          <w:szCs w:val="18"/>
          <w:lang w:eastAsia="de-CH"/>
        </w:rPr>
        <w:t xml:space="preserve">e </w:t>
      </w:r>
      <w:r w:rsidR="00190D1C" w:rsidRPr="00D4517C">
        <w:rPr>
          <w:szCs w:val="18"/>
          <w:lang w:eastAsia="de-CH"/>
        </w:rPr>
        <w:t>berechnet.</w:t>
      </w:r>
    </w:p>
    <w:p w14:paraId="4CEFBC4B" w14:textId="676AC7C8" w:rsidR="00334EA5" w:rsidRPr="00D4517C" w:rsidRDefault="00970197" w:rsidP="00BE4C5B">
      <w:pPr>
        <w:spacing w:after="80" w:line="240" w:lineRule="auto"/>
        <w:jc w:val="both"/>
        <w:rPr>
          <w:szCs w:val="18"/>
          <w:lang w:eastAsia="de-CH"/>
        </w:rPr>
      </w:pPr>
      <w:r w:rsidRPr="00D4517C">
        <w:rPr>
          <w:szCs w:val="18"/>
          <w:lang w:eastAsia="de-CH"/>
        </w:rPr>
        <w:t>Das Wasser kommt aus der Verdünnung der Rindergülle und aus der Stall- und Melkanlage</w:t>
      </w:r>
      <w:r w:rsidR="005E71A8" w:rsidRPr="00D4517C">
        <w:rPr>
          <w:szCs w:val="18"/>
          <w:lang w:eastAsia="de-CH"/>
        </w:rPr>
        <w:t>n</w:t>
      </w:r>
      <w:r w:rsidRPr="00D4517C">
        <w:rPr>
          <w:szCs w:val="18"/>
          <w:lang w:eastAsia="de-CH"/>
        </w:rPr>
        <w:t>reinigung</w:t>
      </w:r>
      <w:r w:rsidR="00001C99" w:rsidRPr="00D4517C">
        <w:rPr>
          <w:szCs w:val="18"/>
          <w:lang w:eastAsia="de-CH"/>
        </w:rPr>
        <w:t xml:space="preserve"> sowie von Niederschlagwasser</w:t>
      </w:r>
      <w:r w:rsidRPr="00D4517C">
        <w:rPr>
          <w:szCs w:val="18"/>
          <w:lang w:eastAsia="de-CH"/>
        </w:rPr>
        <w:t>.</w:t>
      </w:r>
    </w:p>
    <w:p w14:paraId="067F2DC2" w14:textId="580B26BE" w:rsidR="00031289" w:rsidRPr="00D4517C" w:rsidRDefault="00031289" w:rsidP="00BE4C5B">
      <w:pPr>
        <w:spacing w:after="80" w:line="240" w:lineRule="auto"/>
        <w:jc w:val="both"/>
        <w:rPr>
          <w:szCs w:val="18"/>
          <w:lang w:eastAsia="de-CH"/>
        </w:rPr>
      </w:pPr>
    </w:p>
    <w:p w14:paraId="3EDA3ADD" w14:textId="55110314" w:rsidR="00031289" w:rsidRPr="00D4517C" w:rsidRDefault="00031289" w:rsidP="00BE4C5B">
      <w:pPr>
        <w:spacing w:after="80" w:line="240" w:lineRule="auto"/>
        <w:jc w:val="both"/>
        <w:rPr>
          <w:szCs w:val="18"/>
          <w:lang w:eastAsia="de-CH"/>
        </w:rPr>
      </w:pPr>
    </w:p>
    <w:p w14:paraId="08B00B75" w14:textId="64B43E46" w:rsidR="00031289" w:rsidRDefault="00031289" w:rsidP="00BE4C5B">
      <w:pPr>
        <w:spacing w:after="80" w:line="240" w:lineRule="auto"/>
        <w:jc w:val="both"/>
        <w:rPr>
          <w:szCs w:val="18"/>
          <w:lang w:eastAsia="de-CH"/>
        </w:rPr>
      </w:pPr>
    </w:p>
    <w:p w14:paraId="289E046D" w14:textId="77777777" w:rsidR="00D4517C" w:rsidRPr="00D4517C" w:rsidRDefault="00D4517C" w:rsidP="00BE4C5B">
      <w:pPr>
        <w:spacing w:after="80" w:line="240" w:lineRule="auto"/>
        <w:jc w:val="both"/>
        <w:rPr>
          <w:szCs w:val="18"/>
          <w:lang w:eastAsia="de-CH"/>
        </w:rPr>
      </w:pPr>
    </w:p>
    <w:p w14:paraId="71C5FB2A" w14:textId="77777777" w:rsidR="00031289" w:rsidRPr="00D4517C" w:rsidRDefault="00031289" w:rsidP="00BE4C5B">
      <w:pPr>
        <w:spacing w:after="80" w:line="240" w:lineRule="auto"/>
        <w:jc w:val="both"/>
        <w:rPr>
          <w:szCs w:val="18"/>
          <w:lang w:eastAsia="de-CH"/>
        </w:rPr>
      </w:pPr>
    </w:p>
    <w:tbl>
      <w:tblPr>
        <w:tblStyle w:val="Tableausimple3"/>
        <w:tblW w:w="8931" w:type="dxa"/>
        <w:tblLayout w:type="fixed"/>
        <w:tblLook w:val="04A0" w:firstRow="1" w:lastRow="0" w:firstColumn="1" w:lastColumn="0" w:noHBand="0" w:noVBand="1"/>
      </w:tblPr>
      <w:tblGrid>
        <w:gridCol w:w="2122"/>
        <w:gridCol w:w="1139"/>
        <w:gridCol w:w="1275"/>
        <w:gridCol w:w="2127"/>
        <w:gridCol w:w="2268"/>
      </w:tblGrid>
      <w:tr w:rsidR="00190D1C" w:rsidRPr="00D4517C" w14:paraId="4F43ECDE" w14:textId="5303C631" w:rsidTr="008542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424" w:themeFill="accent1"/>
          </w:tcPr>
          <w:p w14:paraId="5D149ECD" w14:textId="77777777" w:rsidR="00190D1C" w:rsidRPr="00D4517C" w:rsidRDefault="00190D1C" w:rsidP="00BE4C5B">
            <w:pPr>
              <w:spacing w:line="240" w:lineRule="auto"/>
              <w:ind w:firstLine="708"/>
              <w:jc w:val="both"/>
              <w:rPr>
                <w:sz w:val="16"/>
                <w:szCs w:val="22"/>
                <w:lang w:eastAsia="de-CH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424" w:themeFill="accent1"/>
          </w:tcPr>
          <w:p w14:paraId="7B1D1694" w14:textId="22E29B6B" w:rsidR="00190D1C" w:rsidRPr="00D4517C" w:rsidRDefault="00190D1C" w:rsidP="00BE4C5B">
            <w:pPr>
              <w:spacing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Menge T/Jahr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424" w:themeFill="accent1"/>
          </w:tcPr>
          <w:p w14:paraId="25F8327D" w14:textId="77777777" w:rsidR="00190D1C" w:rsidRPr="00D4517C" w:rsidRDefault="00190D1C" w:rsidP="00BE4C5B">
            <w:pPr>
              <w:spacing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TS 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424" w:themeFill="accent1"/>
          </w:tcPr>
          <w:p w14:paraId="5B5471CB" w14:textId="4BE5511F" w:rsidR="00190D1C" w:rsidRPr="00D4517C" w:rsidRDefault="00190D1C" w:rsidP="00BE4C5B">
            <w:pPr>
              <w:spacing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aps w:val="0"/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biogasPotenzial</w:t>
            </w:r>
          </w:p>
          <w:p w14:paraId="314746C8" w14:textId="2E2AA4F1" w:rsidR="00190D1C" w:rsidRPr="00D4517C" w:rsidRDefault="00190D1C" w:rsidP="00BE4C5B">
            <w:pPr>
              <w:spacing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(</w:t>
            </w:r>
            <w:r w:rsidR="000238CA" w:rsidRPr="00D4517C">
              <w:rPr>
                <w:sz w:val="16"/>
                <w:szCs w:val="22"/>
                <w:lang w:eastAsia="de-CH"/>
              </w:rPr>
              <w:t>N</w:t>
            </w:r>
            <w:r w:rsidRPr="00D4517C">
              <w:rPr>
                <w:sz w:val="16"/>
                <w:szCs w:val="22"/>
                <w:lang w:eastAsia="de-CH"/>
              </w:rPr>
              <w:t>m3 biogaz/to FS)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424" w:themeFill="accent1"/>
          </w:tcPr>
          <w:p w14:paraId="52D73A9D" w14:textId="6EC758E3" w:rsidR="00190D1C" w:rsidRPr="00D4517C" w:rsidRDefault="00190D1C" w:rsidP="00BE4C5B">
            <w:pPr>
              <w:spacing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Biogasproduktion (Nm3/Jahr)</w:t>
            </w:r>
          </w:p>
        </w:tc>
      </w:tr>
      <w:tr w:rsidR="00190D1C" w:rsidRPr="00D4517C" w14:paraId="69C1F504" w14:textId="25F079B2" w:rsidTr="008542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2CDBF" w14:textId="77777777" w:rsidR="00190D1C" w:rsidRPr="00D4517C" w:rsidRDefault="00190D1C" w:rsidP="00BE4C5B">
            <w:pPr>
              <w:spacing w:line="240" w:lineRule="auto"/>
              <w:jc w:val="both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Rindergülle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1511" w14:textId="35EAF00C" w:rsidR="00190D1C" w:rsidRPr="00D4517C" w:rsidRDefault="003C1C37" w:rsidP="00BE4C5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2"/>
                <w:highlight w:val="yellow"/>
                <w:lang w:eastAsia="de-CH"/>
              </w:rPr>
            </w:pPr>
            <w:r w:rsidRPr="00D4517C">
              <w:rPr>
                <w:sz w:val="16"/>
                <w:szCs w:val="22"/>
                <w:highlight w:val="yellow"/>
                <w:lang w:eastAsia="de-CH"/>
              </w:rPr>
              <w:t>2650</w:t>
            </w:r>
            <w:r w:rsidR="00190D1C" w:rsidRPr="00D4517C">
              <w:rPr>
                <w:sz w:val="16"/>
                <w:szCs w:val="22"/>
                <w:highlight w:val="yellow"/>
                <w:lang w:eastAsia="de-CH"/>
              </w:rPr>
              <w:t>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1109B" w14:textId="14FAA912" w:rsidR="00190D1C" w:rsidRPr="00D4517C" w:rsidRDefault="008542F6" w:rsidP="00BE4C5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7</w:t>
            </w:r>
            <w:r w:rsidR="00190D1C" w:rsidRPr="00D4517C">
              <w:rPr>
                <w:sz w:val="16"/>
                <w:szCs w:val="22"/>
                <w:lang w:eastAsia="de-CH"/>
              </w:rPr>
              <w:t>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C9A45" w14:textId="1107C365" w:rsidR="00190D1C" w:rsidRPr="00D4517C" w:rsidRDefault="002E0D36" w:rsidP="00BE4C5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96148" w14:textId="17DDCF50" w:rsidR="00190D1C" w:rsidRPr="00D4517C" w:rsidRDefault="002E0D36" w:rsidP="00BE4C5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2"/>
                <w:highlight w:val="yellow"/>
                <w:lang w:eastAsia="de-CH"/>
              </w:rPr>
            </w:pPr>
            <w:r w:rsidRPr="00D4517C">
              <w:rPr>
                <w:sz w:val="16"/>
                <w:szCs w:val="22"/>
                <w:highlight w:val="yellow"/>
                <w:lang w:eastAsia="de-CH"/>
              </w:rPr>
              <w:t>53000</w:t>
            </w:r>
          </w:p>
        </w:tc>
      </w:tr>
      <w:tr w:rsidR="00190D1C" w:rsidRPr="00D4517C" w14:paraId="23CC32B6" w14:textId="6C95C2CC" w:rsidTr="008542F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198A2" w14:textId="77777777" w:rsidR="00190D1C" w:rsidRPr="00D4517C" w:rsidRDefault="00190D1C" w:rsidP="00BE4C5B">
            <w:pPr>
              <w:spacing w:line="240" w:lineRule="auto"/>
              <w:jc w:val="both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Rindermist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95431" w14:textId="0643B6B9" w:rsidR="00190D1C" w:rsidRPr="00D4517C" w:rsidRDefault="003C1C37" w:rsidP="00BE4C5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2"/>
                <w:highlight w:val="yellow"/>
                <w:lang w:eastAsia="de-CH"/>
              </w:rPr>
            </w:pPr>
            <w:r w:rsidRPr="00D4517C">
              <w:rPr>
                <w:sz w:val="16"/>
                <w:szCs w:val="22"/>
                <w:highlight w:val="yellow"/>
                <w:lang w:eastAsia="de-CH"/>
              </w:rPr>
              <w:t>80</w:t>
            </w:r>
            <w:r w:rsidR="00190D1C" w:rsidRPr="00D4517C">
              <w:rPr>
                <w:sz w:val="16"/>
                <w:szCs w:val="22"/>
                <w:highlight w:val="yellow"/>
                <w:lang w:eastAsia="de-CH"/>
              </w:rPr>
              <w:t>0t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FD7BB" w14:textId="77777777" w:rsidR="00190D1C" w:rsidRPr="00D4517C" w:rsidRDefault="00190D1C" w:rsidP="00BE4C5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22%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B1330" w14:textId="71DFB4A8" w:rsidR="00190D1C" w:rsidRPr="00D4517C" w:rsidRDefault="002E0D36" w:rsidP="00BE4C5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EFC6D" w14:textId="3366E556" w:rsidR="00190D1C" w:rsidRPr="00D4517C" w:rsidRDefault="002E0D36" w:rsidP="00BE4C5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2"/>
                <w:highlight w:val="yellow"/>
                <w:lang w:eastAsia="de-CH"/>
              </w:rPr>
            </w:pPr>
            <w:r w:rsidRPr="00D4517C">
              <w:rPr>
                <w:sz w:val="16"/>
                <w:szCs w:val="22"/>
                <w:highlight w:val="yellow"/>
                <w:lang w:eastAsia="de-CH"/>
              </w:rPr>
              <w:t>48000</w:t>
            </w:r>
          </w:p>
        </w:tc>
      </w:tr>
      <w:tr w:rsidR="00190D1C" w:rsidRPr="00D4517C" w14:paraId="006ACA27" w14:textId="77777777" w:rsidTr="008542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0E767" w14:textId="6EBBFEEB" w:rsidR="00190D1C" w:rsidRPr="00D4517C" w:rsidRDefault="00190D1C" w:rsidP="00BE4C5B">
            <w:pPr>
              <w:spacing w:line="240" w:lineRule="auto"/>
              <w:jc w:val="both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Schweinegülle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A1756" w14:textId="0091E1E8" w:rsidR="00190D1C" w:rsidRPr="00D4517C" w:rsidRDefault="003C1C37" w:rsidP="00BE4C5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2"/>
                <w:highlight w:val="yellow"/>
                <w:lang w:eastAsia="de-CH"/>
              </w:rPr>
            </w:pPr>
            <w:r w:rsidRPr="00D4517C">
              <w:rPr>
                <w:sz w:val="16"/>
                <w:szCs w:val="22"/>
                <w:highlight w:val="yellow"/>
                <w:lang w:eastAsia="de-CH"/>
              </w:rPr>
              <w:t>320t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E0B92" w14:textId="3446A8A7" w:rsidR="00190D1C" w:rsidRPr="00D4517C" w:rsidRDefault="002E0D36" w:rsidP="00BE4C5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7%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EA4E6" w14:textId="2D32B155" w:rsidR="00190D1C" w:rsidRPr="00D4517C" w:rsidRDefault="002E0D36" w:rsidP="00BE4C5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8E29F" w14:textId="0D78F3B4" w:rsidR="00190D1C" w:rsidRPr="00D4517C" w:rsidRDefault="002E0D36" w:rsidP="00BE4C5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2"/>
                <w:highlight w:val="yellow"/>
                <w:lang w:eastAsia="de-CH"/>
              </w:rPr>
            </w:pPr>
            <w:r w:rsidRPr="00D4517C">
              <w:rPr>
                <w:sz w:val="16"/>
                <w:szCs w:val="22"/>
                <w:highlight w:val="yellow"/>
                <w:lang w:eastAsia="de-CH"/>
              </w:rPr>
              <w:t>8000</w:t>
            </w:r>
          </w:p>
        </w:tc>
      </w:tr>
      <w:tr w:rsidR="00190D1C" w:rsidRPr="00D4517C" w14:paraId="21DC90F8" w14:textId="1AAAF838" w:rsidTr="008542F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F38C9" w14:textId="2E228F5D" w:rsidR="00190D1C" w:rsidRPr="00D4517C" w:rsidRDefault="003C1C37" w:rsidP="00BE4C5B">
            <w:pPr>
              <w:spacing w:line="240" w:lineRule="auto"/>
              <w:jc w:val="both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Poulet</w:t>
            </w:r>
            <w:r w:rsidR="00190D1C" w:rsidRPr="00D4517C">
              <w:rPr>
                <w:sz w:val="16"/>
                <w:szCs w:val="22"/>
                <w:lang w:eastAsia="de-CH"/>
              </w:rPr>
              <w:t>lmist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221F5" w14:textId="7EE29FD9" w:rsidR="00190D1C" w:rsidRPr="00D4517C" w:rsidRDefault="003C1C37" w:rsidP="00BE4C5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2"/>
                <w:highlight w:val="yellow"/>
                <w:lang w:eastAsia="de-CH"/>
              </w:rPr>
            </w:pPr>
            <w:r w:rsidRPr="00D4517C">
              <w:rPr>
                <w:sz w:val="16"/>
                <w:szCs w:val="22"/>
                <w:highlight w:val="yellow"/>
                <w:lang w:eastAsia="de-CH"/>
              </w:rPr>
              <w:t>3.2</w:t>
            </w:r>
            <w:r w:rsidR="00190D1C" w:rsidRPr="00D4517C">
              <w:rPr>
                <w:sz w:val="16"/>
                <w:szCs w:val="22"/>
                <w:highlight w:val="yellow"/>
                <w:lang w:eastAsia="de-CH"/>
              </w:rPr>
              <w:t>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D6A8E" w14:textId="3C230233" w:rsidR="00190D1C" w:rsidRPr="00D4517C" w:rsidRDefault="008542F6" w:rsidP="00BE4C5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40</w:t>
            </w:r>
            <w:r w:rsidR="00190D1C" w:rsidRPr="00D4517C">
              <w:rPr>
                <w:sz w:val="16"/>
                <w:szCs w:val="22"/>
                <w:lang w:eastAsia="de-CH"/>
              </w:rPr>
              <w:t>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D1D20" w14:textId="571B4975" w:rsidR="00190D1C" w:rsidRPr="00D4517C" w:rsidRDefault="002E0D36" w:rsidP="00BE4C5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250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141BB" w14:textId="742A0399" w:rsidR="00190D1C" w:rsidRPr="00D4517C" w:rsidRDefault="002E0D36" w:rsidP="00BE4C5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2"/>
                <w:highlight w:val="yellow"/>
                <w:lang w:eastAsia="de-CH"/>
              </w:rPr>
            </w:pPr>
            <w:r w:rsidRPr="00D4517C">
              <w:rPr>
                <w:sz w:val="16"/>
                <w:szCs w:val="22"/>
                <w:highlight w:val="yellow"/>
                <w:lang w:eastAsia="de-CH"/>
              </w:rPr>
              <w:t>800</w:t>
            </w:r>
          </w:p>
        </w:tc>
      </w:tr>
      <w:tr w:rsidR="003C1C37" w:rsidRPr="00D4517C" w14:paraId="0B4AA6FB" w14:textId="77777777" w:rsidTr="008542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8EBB" w14:textId="463B84CD" w:rsidR="003C1C37" w:rsidRPr="00D4517C" w:rsidRDefault="003C1C37" w:rsidP="00BE4C5B">
            <w:pPr>
              <w:spacing w:line="240" w:lineRule="auto"/>
              <w:jc w:val="both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Schafmist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3455E" w14:textId="71B9D0F3" w:rsidR="003C1C37" w:rsidRPr="00D4517C" w:rsidRDefault="003C1C37" w:rsidP="00BE4C5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2"/>
                <w:highlight w:val="yellow"/>
                <w:lang w:eastAsia="de-CH"/>
              </w:rPr>
            </w:pPr>
            <w:r w:rsidRPr="00D4517C">
              <w:rPr>
                <w:sz w:val="16"/>
                <w:szCs w:val="22"/>
                <w:highlight w:val="yellow"/>
                <w:lang w:eastAsia="de-CH"/>
              </w:rPr>
              <w:t>340t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1225" w14:textId="6F34D3EE" w:rsidR="003C1C37" w:rsidRPr="00D4517C" w:rsidRDefault="003C1C37" w:rsidP="00BE4C5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30</w:t>
            </w:r>
            <w:r w:rsidR="008542F6" w:rsidRPr="00D4517C">
              <w:rPr>
                <w:sz w:val="16"/>
                <w:szCs w:val="22"/>
                <w:lang w:eastAsia="de-CH"/>
              </w:rPr>
              <w:t>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9FDF7" w14:textId="21A5176E" w:rsidR="003C1C37" w:rsidRPr="00D4517C" w:rsidRDefault="002E0D36" w:rsidP="00BE4C5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0D57C" w14:textId="0AD9022A" w:rsidR="003C1C37" w:rsidRPr="00D4517C" w:rsidRDefault="002E0D36" w:rsidP="00BE4C5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2"/>
                <w:highlight w:val="yellow"/>
                <w:lang w:eastAsia="de-CH"/>
              </w:rPr>
            </w:pPr>
            <w:r w:rsidRPr="00D4517C">
              <w:rPr>
                <w:sz w:val="16"/>
                <w:szCs w:val="22"/>
                <w:highlight w:val="yellow"/>
                <w:lang w:eastAsia="de-CH"/>
              </w:rPr>
              <w:t>30600</w:t>
            </w:r>
          </w:p>
        </w:tc>
      </w:tr>
      <w:tr w:rsidR="00816AE9" w:rsidRPr="00D4517C" w14:paraId="56330C01" w14:textId="77777777" w:rsidTr="008542F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7862E" w14:textId="0CD6D1CD" w:rsidR="00816AE9" w:rsidRPr="00D4517C" w:rsidRDefault="008542F6" w:rsidP="00BE4C5B">
            <w:pPr>
              <w:spacing w:line="240" w:lineRule="auto"/>
              <w:jc w:val="both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körner</w:t>
            </w:r>
            <w:r w:rsidR="00816AE9" w:rsidRPr="00D4517C">
              <w:rPr>
                <w:sz w:val="16"/>
                <w:szCs w:val="22"/>
                <w:lang w:eastAsia="de-CH"/>
              </w:rPr>
              <w:t>Maisstroh</w:t>
            </w:r>
            <w:r w:rsidRPr="00D4517C">
              <w:rPr>
                <w:sz w:val="16"/>
                <w:szCs w:val="22"/>
                <w:lang w:eastAsia="de-CH"/>
              </w:rPr>
              <w:t xml:space="preserve"> Silage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38C78" w14:textId="70919898" w:rsidR="00816AE9" w:rsidRPr="00D4517C" w:rsidRDefault="000238CA" w:rsidP="00BE4C5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2"/>
                <w:highlight w:val="yellow"/>
                <w:lang w:eastAsia="de-CH"/>
              </w:rPr>
            </w:pPr>
            <w:r w:rsidRPr="00D4517C">
              <w:rPr>
                <w:sz w:val="16"/>
                <w:szCs w:val="22"/>
                <w:highlight w:val="yellow"/>
                <w:lang w:eastAsia="de-CH"/>
              </w:rPr>
              <w:t>10t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0B7CE" w14:textId="4D987AAD" w:rsidR="00816AE9" w:rsidRPr="00D4517C" w:rsidRDefault="008542F6" w:rsidP="00BE4C5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5</w:t>
            </w:r>
            <w:r w:rsidR="002E0D36" w:rsidRPr="00D4517C">
              <w:rPr>
                <w:sz w:val="16"/>
                <w:szCs w:val="22"/>
                <w:lang w:eastAsia="de-CH"/>
              </w:rPr>
              <w:t>0</w:t>
            </w:r>
            <w:r w:rsidRPr="00D4517C">
              <w:rPr>
                <w:sz w:val="16"/>
                <w:szCs w:val="22"/>
                <w:lang w:eastAsia="de-CH"/>
              </w:rPr>
              <w:t>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81601" w14:textId="7E183983" w:rsidR="00816AE9" w:rsidRPr="00D4517C" w:rsidRDefault="002E0D36" w:rsidP="00BE4C5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250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0F8BB" w14:textId="0263646F" w:rsidR="00816AE9" w:rsidRPr="00D4517C" w:rsidRDefault="002E0D36" w:rsidP="00BE4C5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highlight w:val="yellow"/>
                <w:lang w:eastAsia="de-CH"/>
              </w:rPr>
              <w:t>10000</w:t>
            </w:r>
          </w:p>
        </w:tc>
      </w:tr>
      <w:tr w:rsidR="00190D1C" w:rsidRPr="00D4517C" w14:paraId="5C5F0C3C" w14:textId="0AA3F18B" w:rsidTr="008542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58BA7" w14:textId="51C50B5D" w:rsidR="00190D1C" w:rsidRPr="00D4517C" w:rsidRDefault="00190D1C" w:rsidP="00BE4C5B">
            <w:pPr>
              <w:spacing w:line="240" w:lineRule="auto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total</w:t>
            </w:r>
            <w:r w:rsidR="00816AE9" w:rsidRPr="00D4517C">
              <w:rPr>
                <w:sz w:val="16"/>
                <w:szCs w:val="22"/>
                <w:lang w:eastAsia="de-CH"/>
              </w:rPr>
              <w:t xml:space="preserve"> ohne Wasser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B3433" w14:textId="4CDDF0A2" w:rsidR="00190D1C" w:rsidRPr="00D4517C" w:rsidRDefault="002E0D36" w:rsidP="00BE4C5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22"/>
                <w:highlight w:val="yellow"/>
                <w:lang w:eastAsia="de-CH"/>
              </w:rPr>
            </w:pPr>
            <w:r w:rsidRPr="00D4517C">
              <w:rPr>
                <w:b/>
                <w:sz w:val="16"/>
                <w:szCs w:val="22"/>
                <w:highlight w:val="yellow"/>
                <w:lang w:eastAsia="de-CH"/>
              </w:rPr>
              <w:t>4123</w:t>
            </w:r>
            <w:r w:rsidR="00190D1C" w:rsidRPr="00D4517C">
              <w:rPr>
                <w:b/>
                <w:sz w:val="16"/>
                <w:szCs w:val="22"/>
                <w:highlight w:val="yellow"/>
                <w:lang w:eastAsia="de-CH"/>
              </w:rPr>
              <w:t>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E5AA7" w14:textId="372D7F56" w:rsidR="00190D1C" w:rsidRPr="00D4517C" w:rsidRDefault="00D76C20" w:rsidP="00BE4C5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xx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52812" w14:textId="677AE77F" w:rsidR="00190D1C" w:rsidRPr="00D4517C" w:rsidRDefault="00D76C20" w:rsidP="00BE4C5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xx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2E868" w14:textId="710FEA7F" w:rsidR="00190D1C" w:rsidRPr="00D4517C" w:rsidRDefault="00D76C20" w:rsidP="00BE4C5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xx</w:t>
            </w:r>
          </w:p>
        </w:tc>
      </w:tr>
      <w:tr w:rsidR="00BE4C5B" w:rsidRPr="00D4517C" w14:paraId="7E980598" w14:textId="77777777" w:rsidTr="008542F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55384" w14:textId="47DEC110" w:rsidR="00816AE9" w:rsidRPr="00D4517C" w:rsidRDefault="00816AE9" w:rsidP="00BE4C5B">
            <w:pPr>
              <w:spacing w:line="240" w:lineRule="auto"/>
              <w:jc w:val="both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Wasser</w:t>
            </w:r>
            <w:r w:rsidR="000238CA" w:rsidRPr="00D4517C">
              <w:rPr>
                <w:sz w:val="16"/>
                <w:szCs w:val="22"/>
                <w:lang w:eastAsia="de-CH"/>
              </w:rPr>
              <w:t xml:space="preserve"> (verdünnung + Abwaschen)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1C38C" w14:textId="1F7CD13C" w:rsidR="00816AE9" w:rsidRPr="00D4517C" w:rsidRDefault="002E0D36" w:rsidP="00BE4C5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2"/>
                <w:highlight w:val="yellow"/>
                <w:lang w:eastAsia="de-CH"/>
              </w:rPr>
            </w:pPr>
            <w:r w:rsidRPr="00D4517C">
              <w:rPr>
                <w:sz w:val="16"/>
                <w:szCs w:val="22"/>
                <w:highlight w:val="yellow"/>
                <w:lang w:eastAsia="de-CH"/>
              </w:rPr>
              <w:t>2970</w:t>
            </w:r>
            <w:r w:rsidR="00816AE9" w:rsidRPr="00D4517C">
              <w:rPr>
                <w:sz w:val="16"/>
                <w:szCs w:val="22"/>
                <w:highlight w:val="yellow"/>
                <w:lang w:eastAsia="de-CH"/>
              </w:rPr>
              <w:t>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7AE79" w14:textId="77777777" w:rsidR="00816AE9" w:rsidRPr="00D4517C" w:rsidRDefault="00816AE9" w:rsidP="00BE4C5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0%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D1EEA" w14:textId="6DA72FC3" w:rsidR="00816AE9" w:rsidRPr="00D4517C" w:rsidRDefault="008542F6" w:rsidP="00BE4C5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7D15F" w14:textId="471F44CA" w:rsidR="00816AE9" w:rsidRPr="00D4517C" w:rsidRDefault="000238CA" w:rsidP="00BE4C5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2"/>
                <w:highlight w:val="yellow"/>
                <w:lang w:eastAsia="de-CH"/>
              </w:rPr>
            </w:pPr>
            <w:r w:rsidRPr="00D4517C">
              <w:rPr>
                <w:sz w:val="16"/>
                <w:szCs w:val="22"/>
                <w:highlight w:val="yellow"/>
                <w:lang w:eastAsia="de-CH"/>
              </w:rPr>
              <w:t>0</w:t>
            </w:r>
          </w:p>
        </w:tc>
      </w:tr>
      <w:tr w:rsidR="00816AE9" w:rsidRPr="00D4517C" w14:paraId="47F2F1AC" w14:textId="77777777" w:rsidTr="008542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E2EBF" w14:textId="3D3C2E1F" w:rsidR="00816AE9" w:rsidRPr="00D4517C" w:rsidRDefault="00816AE9" w:rsidP="00BE4C5B">
            <w:pPr>
              <w:spacing w:line="240" w:lineRule="auto"/>
              <w:jc w:val="both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total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43CB7" w14:textId="65D149FE" w:rsidR="00816AE9" w:rsidRPr="00D4517C" w:rsidRDefault="002E0D36" w:rsidP="00BE4C5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2"/>
                <w:highlight w:val="yellow"/>
                <w:lang w:eastAsia="de-CH"/>
              </w:rPr>
            </w:pPr>
            <w:r w:rsidRPr="00D4517C">
              <w:rPr>
                <w:sz w:val="16"/>
                <w:szCs w:val="22"/>
                <w:highlight w:val="yellow"/>
                <w:lang w:eastAsia="de-CH"/>
              </w:rPr>
              <w:t>7093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9FE8A" w14:textId="77777777" w:rsidR="00816AE9" w:rsidRPr="00D4517C" w:rsidRDefault="00816AE9" w:rsidP="00BE4C5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2"/>
                <w:lang w:eastAsia="de-CH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6C79B" w14:textId="77777777" w:rsidR="00816AE9" w:rsidRPr="00D4517C" w:rsidRDefault="00816AE9" w:rsidP="00BE4C5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2"/>
                <w:lang w:eastAsia="de-CH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4461F" w14:textId="2120FC60" w:rsidR="00816AE9" w:rsidRPr="00D4517C" w:rsidRDefault="002E0D36" w:rsidP="00BE4C5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2"/>
                <w:highlight w:val="yellow"/>
                <w:lang w:eastAsia="de-CH"/>
              </w:rPr>
            </w:pPr>
            <w:r w:rsidRPr="00D4517C">
              <w:rPr>
                <w:sz w:val="16"/>
                <w:szCs w:val="22"/>
                <w:highlight w:val="yellow"/>
                <w:lang w:eastAsia="de-CH"/>
              </w:rPr>
              <w:t>150400</w:t>
            </w:r>
          </w:p>
        </w:tc>
      </w:tr>
    </w:tbl>
    <w:p w14:paraId="6409E29C" w14:textId="77777777" w:rsidR="00736C43" w:rsidRPr="00D4517C" w:rsidRDefault="00736C43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71FBE87D" w14:textId="53484589" w:rsidR="006A568E" w:rsidRPr="00D4517C" w:rsidRDefault="006A568E" w:rsidP="00BE4C5B">
      <w:pPr>
        <w:spacing w:line="240" w:lineRule="auto"/>
        <w:jc w:val="both"/>
        <w:rPr>
          <w:sz w:val="16"/>
          <w:szCs w:val="22"/>
          <w:lang w:eastAsia="de-CH"/>
        </w:rPr>
      </w:pPr>
      <w:r w:rsidRPr="00D4517C">
        <w:rPr>
          <w:sz w:val="16"/>
          <w:szCs w:val="22"/>
          <w:lang w:eastAsia="de-CH"/>
        </w:rPr>
        <w:t xml:space="preserve">TS = Trockensubstanz </w:t>
      </w:r>
    </w:p>
    <w:p w14:paraId="29D508C4" w14:textId="1C92AB15" w:rsidR="006A568E" w:rsidRPr="00D4517C" w:rsidRDefault="006A568E" w:rsidP="00BE4C5B">
      <w:pPr>
        <w:spacing w:line="240" w:lineRule="auto"/>
        <w:jc w:val="both"/>
        <w:rPr>
          <w:sz w:val="16"/>
          <w:szCs w:val="22"/>
          <w:lang w:eastAsia="de-CH"/>
        </w:rPr>
      </w:pPr>
      <w:r w:rsidRPr="00D4517C">
        <w:rPr>
          <w:sz w:val="16"/>
          <w:szCs w:val="22"/>
          <w:lang w:eastAsia="de-CH"/>
        </w:rPr>
        <w:t>FS = Frischsubstanz</w:t>
      </w:r>
    </w:p>
    <w:p w14:paraId="5A93F6AE" w14:textId="440E41B7" w:rsidR="00970197" w:rsidRPr="00D4517C" w:rsidRDefault="00970197" w:rsidP="00BE4C5B">
      <w:pPr>
        <w:spacing w:line="240" w:lineRule="auto"/>
        <w:jc w:val="both"/>
        <w:rPr>
          <w:sz w:val="16"/>
          <w:szCs w:val="22"/>
          <w:lang w:eastAsia="de-CH"/>
        </w:rPr>
      </w:pPr>
      <w:r w:rsidRPr="00D4517C">
        <w:rPr>
          <w:sz w:val="16"/>
          <w:szCs w:val="22"/>
          <w:lang w:eastAsia="de-CH"/>
        </w:rPr>
        <w:t xml:space="preserve">Diese Mengen werden in der Biogasanlage verwertet. Die Weidezeit von </w:t>
      </w:r>
      <w:r w:rsidR="003B2BF0" w:rsidRPr="00D4517C">
        <w:rPr>
          <w:sz w:val="16"/>
          <w:szCs w:val="22"/>
          <w:lang w:eastAsia="de-CH"/>
        </w:rPr>
        <w:t xml:space="preserve">gesamt </w:t>
      </w:r>
      <w:r w:rsidRPr="00D4517C">
        <w:rPr>
          <w:sz w:val="16"/>
          <w:szCs w:val="22"/>
          <w:highlight w:val="yellow"/>
          <w:lang w:eastAsia="de-CH"/>
        </w:rPr>
        <w:t>5</w:t>
      </w:r>
      <w:r w:rsidRPr="00D4517C">
        <w:rPr>
          <w:sz w:val="16"/>
          <w:szCs w:val="22"/>
          <w:lang w:eastAsia="de-CH"/>
        </w:rPr>
        <w:t xml:space="preserve"> Monate</w:t>
      </w:r>
      <w:r w:rsidR="003B2BF0" w:rsidRPr="00D4517C">
        <w:rPr>
          <w:sz w:val="16"/>
          <w:szCs w:val="22"/>
          <w:lang w:eastAsia="de-CH"/>
        </w:rPr>
        <w:t>n</w:t>
      </w:r>
      <w:r w:rsidRPr="00D4517C">
        <w:rPr>
          <w:sz w:val="16"/>
          <w:szCs w:val="22"/>
          <w:lang w:eastAsia="de-CH"/>
        </w:rPr>
        <w:t xml:space="preserve"> wurde schon abgezogen. </w:t>
      </w:r>
    </w:p>
    <w:p w14:paraId="12D95474" w14:textId="3EF34E7D" w:rsidR="00CF2426" w:rsidRPr="00D4517C" w:rsidRDefault="00CF2426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70EA2E3B" w14:textId="77777777" w:rsidR="002E0D36" w:rsidRPr="00D4517C" w:rsidRDefault="002E0D36" w:rsidP="00BE4C5B">
      <w:pPr>
        <w:spacing w:line="240" w:lineRule="auto"/>
        <w:jc w:val="both"/>
        <w:rPr>
          <w:szCs w:val="18"/>
          <w:lang w:eastAsia="de-CH"/>
        </w:rPr>
      </w:pPr>
    </w:p>
    <w:p w14:paraId="5A324EF0" w14:textId="47C0E343" w:rsidR="009F2143" w:rsidRPr="00D4517C" w:rsidRDefault="00B32DFF" w:rsidP="008542F6">
      <w:pPr>
        <w:pStyle w:val="Titre1"/>
        <w:rPr>
          <w:sz w:val="24"/>
          <w:szCs w:val="18"/>
        </w:rPr>
      </w:pPr>
      <w:bookmarkStart w:id="3" w:name="_Toc131488818"/>
      <w:r w:rsidRPr="00D4517C">
        <w:rPr>
          <w:sz w:val="24"/>
          <w:szCs w:val="18"/>
        </w:rPr>
        <w:t xml:space="preserve">Dimensionierung </w:t>
      </w:r>
      <w:r w:rsidR="008B14C9" w:rsidRPr="00D4517C">
        <w:rPr>
          <w:sz w:val="24"/>
          <w:szCs w:val="18"/>
        </w:rPr>
        <w:t>und Anlagenbeschrieb</w:t>
      </w:r>
      <w:bookmarkEnd w:id="3"/>
    </w:p>
    <w:p w14:paraId="600F39E7" w14:textId="7B5C6C27" w:rsidR="00891D40" w:rsidRPr="00D4517C" w:rsidRDefault="00554460" w:rsidP="00BE4C5B">
      <w:pPr>
        <w:pStyle w:val="Paragraphedeliste"/>
        <w:numPr>
          <w:ilvl w:val="1"/>
          <w:numId w:val="24"/>
        </w:numPr>
        <w:spacing w:after="80" w:line="240" w:lineRule="auto"/>
        <w:ind w:left="567" w:hanging="567"/>
        <w:jc w:val="both"/>
        <w:rPr>
          <w:b/>
          <w:bCs/>
          <w:sz w:val="20"/>
          <w:szCs w:val="20"/>
          <w:lang w:eastAsia="de-CH"/>
        </w:rPr>
      </w:pPr>
      <w:bookmarkStart w:id="4" w:name="_Toc131488819"/>
      <w:r w:rsidRPr="00D4517C">
        <w:rPr>
          <w:b/>
          <w:bCs/>
          <w:sz w:val="20"/>
          <w:szCs w:val="20"/>
          <w:lang w:eastAsia="de-CH"/>
        </w:rPr>
        <w:t>Dimen</w:t>
      </w:r>
      <w:r w:rsidR="0074785A" w:rsidRPr="00D4517C">
        <w:rPr>
          <w:b/>
          <w:bCs/>
          <w:sz w:val="20"/>
          <w:szCs w:val="20"/>
          <w:lang w:eastAsia="de-CH"/>
        </w:rPr>
        <w:t>sionierung</w:t>
      </w:r>
      <w:bookmarkEnd w:id="4"/>
      <w:r w:rsidR="0074785A" w:rsidRPr="00D4517C">
        <w:rPr>
          <w:b/>
          <w:bCs/>
          <w:sz w:val="20"/>
          <w:szCs w:val="20"/>
          <w:lang w:eastAsia="de-CH"/>
        </w:rPr>
        <w:t xml:space="preserve"> </w:t>
      </w:r>
    </w:p>
    <w:p w14:paraId="53C007C2" w14:textId="602EBB0C" w:rsidR="00CE7CB8" w:rsidRPr="00D4517C" w:rsidRDefault="00816AE9" w:rsidP="00BE4C5B">
      <w:pPr>
        <w:spacing w:line="240" w:lineRule="auto"/>
        <w:jc w:val="both"/>
        <w:rPr>
          <w:szCs w:val="18"/>
          <w:lang w:eastAsia="de-CH"/>
        </w:rPr>
      </w:pPr>
      <w:r w:rsidRPr="00D4517C">
        <w:rPr>
          <w:szCs w:val="18"/>
          <w:lang w:eastAsia="de-CH"/>
        </w:rPr>
        <w:t xml:space="preserve">Die Biogasanlage wurde für rund </w:t>
      </w:r>
      <w:r w:rsidR="002E0D36" w:rsidRPr="00D4517C">
        <w:rPr>
          <w:szCs w:val="18"/>
          <w:highlight w:val="yellow"/>
          <w:lang w:eastAsia="de-CH"/>
        </w:rPr>
        <w:t>7100</w:t>
      </w:r>
      <w:r w:rsidR="00CE7CB8" w:rsidRPr="00D4517C">
        <w:rPr>
          <w:szCs w:val="18"/>
          <w:lang w:eastAsia="de-CH"/>
        </w:rPr>
        <w:t xml:space="preserve"> Tonnen Eingangsmaterial</w:t>
      </w:r>
      <w:r w:rsidR="002E0D36" w:rsidRPr="00D4517C">
        <w:rPr>
          <w:szCs w:val="18"/>
          <w:lang w:eastAsia="de-CH"/>
        </w:rPr>
        <w:t xml:space="preserve"> </w:t>
      </w:r>
      <w:r w:rsidR="00CE7CB8" w:rsidRPr="00D4517C">
        <w:rPr>
          <w:szCs w:val="18"/>
          <w:lang w:eastAsia="de-CH"/>
        </w:rPr>
        <w:t xml:space="preserve">und </w:t>
      </w:r>
      <w:r w:rsidR="00BE4C5B" w:rsidRPr="00D4517C">
        <w:rPr>
          <w:szCs w:val="18"/>
          <w:lang w:eastAsia="de-CH"/>
        </w:rPr>
        <w:t xml:space="preserve">eine Biogasproduktion von </w:t>
      </w:r>
      <w:r w:rsidR="002E0D36" w:rsidRPr="00D4517C">
        <w:rPr>
          <w:szCs w:val="18"/>
          <w:lang w:eastAsia="de-CH"/>
        </w:rPr>
        <w:t>150 400</w:t>
      </w:r>
      <w:r w:rsidR="00CE7CB8" w:rsidRPr="00D4517C">
        <w:rPr>
          <w:szCs w:val="18"/>
          <w:lang w:eastAsia="de-CH"/>
        </w:rPr>
        <w:t xml:space="preserve"> </w:t>
      </w:r>
      <w:r w:rsidR="002E0D36" w:rsidRPr="00D4517C">
        <w:rPr>
          <w:szCs w:val="18"/>
          <w:lang w:eastAsia="de-CH"/>
        </w:rPr>
        <w:t>N</w:t>
      </w:r>
      <w:r w:rsidR="00CE7CB8" w:rsidRPr="00D4517C">
        <w:rPr>
          <w:szCs w:val="18"/>
          <w:lang w:eastAsia="de-CH"/>
        </w:rPr>
        <w:t xml:space="preserve">m3 dimensioniert. Eine </w:t>
      </w:r>
      <w:r w:rsidR="00BE4C5B" w:rsidRPr="00D4517C">
        <w:rPr>
          <w:szCs w:val="18"/>
          <w:lang w:eastAsia="de-CH"/>
        </w:rPr>
        <w:t xml:space="preserve">minimale </w:t>
      </w:r>
      <w:r w:rsidRPr="00D4517C">
        <w:rPr>
          <w:szCs w:val="18"/>
          <w:lang w:eastAsia="de-CH"/>
        </w:rPr>
        <w:t>Verweil</w:t>
      </w:r>
      <w:r w:rsidR="00CE7CB8" w:rsidRPr="00D4517C">
        <w:rPr>
          <w:szCs w:val="18"/>
          <w:lang w:eastAsia="de-CH"/>
        </w:rPr>
        <w:t>zeit</w:t>
      </w:r>
      <w:r w:rsidRPr="00D4517C">
        <w:rPr>
          <w:szCs w:val="18"/>
          <w:lang w:eastAsia="de-CH"/>
        </w:rPr>
        <w:t xml:space="preserve"> </w:t>
      </w:r>
      <w:r w:rsidR="00CE7CB8" w:rsidRPr="00D4517C">
        <w:rPr>
          <w:szCs w:val="18"/>
          <w:lang w:eastAsia="de-CH"/>
        </w:rPr>
        <w:t xml:space="preserve">der Substrate </w:t>
      </w:r>
      <w:r w:rsidR="002B0022" w:rsidRPr="00D4517C">
        <w:rPr>
          <w:szCs w:val="18"/>
          <w:lang w:eastAsia="de-CH"/>
        </w:rPr>
        <w:t xml:space="preserve">von </w:t>
      </w:r>
      <w:r w:rsidR="00CE7CB8" w:rsidRPr="00D4517C">
        <w:rPr>
          <w:szCs w:val="18"/>
          <w:lang w:eastAsia="de-CH"/>
        </w:rPr>
        <w:t>60</w:t>
      </w:r>
      <w:r w:rsidRPr="00D4517C">
        <w:rPr>
          <w:szCs w:val="18"/>
          <w:lang w:eastAsia="de-CH"/>
        </w:rPr>
        <w:t xml:space="preserve"> Tage</w:t>
      </w:r>
      <w:r w:rsidR="002B0022" w:rsidRPr="00D4517C">
        <w:rPr>
          <w:szCs w:val="18"/>
          <w:lang w:eastAsia="de-CH"/>
        </w:rPr>
        <w:t>n</w:t>
      </w:r>
      <w:r w:rsidR="00CE7CB8" w:rsidRPr="00D4517C">
        <w:rPr>
          <w:szCs w:val="18"/>
          <w:lang w:eastAsia="de-CH"/>
        </w:rPr>
        <w:t xml:space="preserve"> </w:t>
      </w:r>
      <w:r w:rsidR="00371C5E" w:rsidRPr="00D4517C">
        <w:rPr>
          <w:szCs w:val="18"/>
          <w:lang w:eastAsia="de-CH"/>
        </w:rPr>
        <w:t xml:space="preserve">und von </w:t>
      </w:r>
      <w:r w:rsidR="007A0086" w:rsidRPr="00D4517C">
        <w:rPr>
          <w:szCs w:val="18"/>
          <w:lang w:eastAsia="de-CH"/>
        </w:rPr>
        <w:t xml:space="preserve">einer Gärtemperatur von 42°C </w:t>
      </w:r>
      <w:r w:rsidR="00CE7CB8" w:rsidRPr="00D4517C">
        <w:rPr>
          <w:szCs w:val="18"/>
          <w:lang w:eastAsia="de-CH"/>
        </w:rPr>
        <w:t>w</w:t>
      </w:r>
      <w:r w:rsidR="00BE4C5B" w:rsidRPr="00D4517C">
        <w:rPr>
          <w:szCs w:val="18"/>
          <w:lang w:eastAsia="de-CH"/>
        </w:rPr>
        <w:t>u</w:t>
      </w:r>
      <w:r w:rsidR="00CE7CB8" w:rsidRPr="00D4517C">
        <w:rPr>
          <w:szCs w:val="18"/>
          <w:lang w:eastAsia="de-CH"/>
        </w:rPr>
        <w:t>rd</w:t>
      </w:r>
      <w:r w:rsidR="00BE4C5B" w:rsidRPr="00D4517C">
        <w:rPr>
          <w:szCs w:val="18"/>
          <w:lang w:eastAsia="de-CH"/>
        </w:rPr>
        <w:t>e festgelegt</w:t>
      </w:r>
      <w:r w:rsidR="00CE7CB8" w:rsidRPr="00D4517C">
        <w:rPr>
          <w:szCs w:val="18"/>
          <w:lang w:eastAsia="de-CH"/>
        </w:rPr>
        <w:t>. Daraus ergibt sich eine Anlage mit folgenden Eigenschaften:</w:t>
      </w:r>
    </w:p>
    <w:p w14:paraId="369F581C" w14:textId="7D5597AB" w:rsidR="00CE7CB8" w:rsidRPr="00D4517C" w:rsidRDefault="00CE7CB8" w:rsidP="00BE4C5B">
      <w:pPr>
        <w:pStyle w:val="Paragraphedeliste"/>
        <w:numPr>
          <w:ilvl w:val="0"/>
          <w:numId w:val="26"/>
        </w:numPr>
        <w:spacing w:line="240" w:lineRule="auto"/>
        <w:jc w:val="both"/>
        <w:rPr>
          <w:szCs w:val="18"/>
          <w:lang w:eastAsia="de-CH"/>
        </w:rPr>
      </w:pPr>
      <w:proofErr w:type="spellStart"/>
      <w:r w:rsidRPr="00D4517C">
        <w:rPr>
          <w:szCs w:val="18"/>
          <w:lang w:eastAsia="de-CH"/>
        </w:rPr>
        <w:t>Fermentervolumen</w:t>
      </w:r>
      <w:proofErr w:type="spellEnd"/>
      <w:r w:rsidRPr="00D4517C">
        <w:rPr>
          <w:szCs w:val="18"/>
          <w:lang w:eastAsia="de-CH"/>
        </w:rPr>
        <w:t xml:space="preserve">: </w:t>
      </w:r>
      <w:r w:rsidR="008C0A36" w:rsidRPr="00D4517C">
        <w:rPr>
          <w:szCs w:val="18"/>
          <w:highlight w:val="yellow"/>
          <w:lang w:eastAsia="de-CH"/>
        </w:rPr>
        <w:t>7</w:t>
      </w:r>
      <w:r w:rsidR="000238CA" w:rsidRPr="00D4517C">
        <w:rPr>
          <w:szCs w:val="18"/>
          <w:highlight w:val="yellow"/>
          <w:lang w:eastAsia="de-CH"/>
        </w:rPr>
        <w:t>00</w:t>
      </w:r>
      <w:r w:rsidR="005825CC" w:rsidRPr="00D4517C">
        <w:rPr>
          <w:szCs w:val="18"/>
          <w:lang w:eastAsia="de-CH"/>
        </w:rPr>
        <w:t>N</w:t>
      </w:r>
      <w:r w:rsidRPr="00D4517C">
        <w:rPr>
          <w:szCs w:val="18"/>
          <w:lang w:eastAsia="de-CH"/>
        </w:rPr>
        <w:t>m3</w:t>
      </w:r>
    </w:p>
    <w:p w14:paraId="690980F2" w14:textId="6238A9BB" w:rsidR="00CE7CB8" w:rsidRPr="00D4517C" w:rsidRDefault="00CE7CB8" w:rsidP="00BE4C5B">
      <w:pPr>
        <w:pStyle w:val="Paragraphedeliste"/>
        <w:numPr>
          <w:ilvl w:val="0"/>
          <w:numId w:val="26"/>
        </w:numPr>
        <w:spacing w:line="240" w:lineRule="auto"/>
        <w:jc w:val="both"/>
        <w:rPr>
          <w:szCs w:val="18"/>
          <w:lang w:eastAsia="de-CH"/>
        </w:rPr>
      </w:pPr>
      <w:proofErr w:type="spellStart"/>
      <w:r w:rsidRPr="00D4517C">
        <w:rPr>
          <w:szCs w:val="18"/>
          <w:lang w:eastAsia="de-CH"/>
        </w:rPr>
        <w:t>Nachgärer</w:t>
      </w:r>
      <w:proofErr w:type="spellEnd"/>
      <w:r w:rsidR="009B167E" w:rsidRPr="00D4517C">
        <w:rPr>
          <w:szCs w:val="18"/>
          <w:lang w:eastAsia="de-CH"/>
        </w:rPr>
        <w:t xml:space="preserve"> </w:t>
      </w:r>
      <w:r w:rsidR="008C0A36" w:rsidRPr="00D4517C">
        <w:rPr>
          <w:szCs w:val="18"/>
          <w:highlight w:val="yellow"/>
          <w:lang w:eastAsia="de-CH"/>
        </w:rPr>
        <w:t>7</w:t>
      </w:r>
      <w:r w:rsidR="005825CC" w:rsidRPr="00D4517C">
        <w:rPr>
          <w:szCs w:val="18"/>
          <w:highlight w:val="yellow"/>
          <w:lang w:eastAsia="de-CH"/>
        </w:rPr>
        <w:t>00</w:t>
      </w:r>
      <w:r w:rsidR="005825CC" w:rsidRPr="00D4517C">
        <w:rPr>
          <w:szCs w:val="18"/>
          <w:lang w:eastAsia="de-CH"/>
        </w:rPr>
        <w:t>Nm3</w:t>
      </w:r>
    </w:p>
    <w:p w14:paraId="3B1F601A" w14:textId="49F6F2B2" w:rsidR="000238CA" w:rsidRPr="00D4517C" w:rsidRDefault="000238CA" w:rsidP="009B167E">
      <w:pPr>
        <w:spacing w:line="240" w:lineRule="auto"/>
        <w:ind w:left="360"/>
        <w:jc w:val="both"/>
        <w:rPr>
          <w:szCs w:val="18"/>
          <w:highlight w:val="yellow"/>
          <w:lang w:eastAsia="de-CH"/>
        </w:rPr>
      </w:pPr>
    </w:p>
    <w:p w14:paraId="76F311E7" w14:textId="6FA145D0" w:rsidR="00CE7CB8" w:rsidRPr="00D4517C" w:rsidRDefault="00CE7CB8" w:rsidP="00BE4C5B">
      <w:pPr>
        <w:pStyle w:val="Paragraphedeliste"/>
        <w:numPr>
          <w:ilvl w:val="0"/>
          <w:numId w:val="26"/>
        </w:numPr>
        <w:spacing w:line="240" w:lineRule="auto"/>
        <w:jc w:val="both"/>
        <w:rPr>
          <w:szCs w:val="18"/>
          <w:lang w:eastAsia="de-CH"/>
        </w:rPr>
      </w:pPr>
      <w:r w:rsidRPr="00D4517C">
        <w:rPr>
          <w:szCs w:val="18"/>
          <w:lang w:eastAsia="de-CH"/>
        </w:rPr>
        <w:t xml:space="preserve">Leistung BHKW: </w:t>
      </w:r>
      <w:r w:rsidR="005825CC" w:rsidRPr="00D4517C">
        <w:rPr>
          <w:szCs w:val="18"/>
          <w:highlight w:val="yellow"/>
          <w:lang w:eastAsia="de-CH"/>
        </w:rPr>
        <w:t>50</w:t>
      </w:r>
      <w:r w:rsidRPr="00D4517C">
        <w:rPr>
          <w:szCs w:val="18"/>
          <w:lang w:eastAsia="de-CH"/>
        </w:rPr>
        <w:t xml:space="preserve"> kW elektrisch</w:t>
      </w:r>
      <w:r w:rsidR="00BE4C5B" w:rsidRPr="00D4517C">
        <w:rPr>
          <w:szCs w:val="18"/>
          <w:lang w:eastAsia="de-CH"/>
        </w:rPr>
        <w:t xml:space="preserve">, </w:t>
      </w:r>
      <w:r w:rsidR="009B167E" w:rsidRPr="00D4517C">
        <w:rPr>
          <w:szCs w:val="18"/>
          <w:highlight w:val="yellow"/>
          <w:lang w:eastAsia="de-CH"/>
        </w:rPr>
        <w:t>100</w:t>
      </w:r>
      <w:r w:rsidR="00BE4C5B" w:rsidRPr="00D4517C">
        <w:rPr>
          <w:szCs w:val="18"/>
          <w:lang w:eastAsia="de-CH"/>
        </w:rPr>
        <w:t xml:space="preserve"> kW thermisch</w:t>
      </w:r>
    </w:p>
    <w:p w14:paraId="7FAAAA77" w14:textId="3EE41C45" w:rsidR="00816AE9" w:rsidRPr="00D4517C" w:rsidRDefault="000238CA" w:rsidP="00BE4C5B">
      <w:pPr>
        <w:pStyle w:val="Paragraphedeliste"/>
        <w:numPr>
          <w:ilvl w:val="0"/>
          <w:numId w:val="25"/>
        </w:numPr>
        <w:spacing w:line="240" w:lineRule="auto"/>
        <w:jc w:val="both"/>
        <w:rPr>
          <w:szCs w:val="18"/>
        </w:rPr>
      </w:pPr>
      <w:r w:rsidRPr="00D4517C">
        <w:rPr>
          <w:szCs w:val="18"/>
          <w:lang w:eastAsia="de-CH"/>
        </w:rPr>
        <w:t xml:space="preserve">Geplante </w:t>
      </w:r>
      <w:r w:rsidR="00CE7CB8" w:rsidRPr="00D4517C">
        <w:rPr>
          <w:szCs w:val="18"/>
          <w:lang w:eastAsia="de-CH"/>
        </w:rPr>
        <w:t xml:space="preserve">Auslastung BHKW: </w:t>
      </w:r>
      <w:r w:rsidR="005825CC" w:rsidRPr="00D4517C">
        <w:rPr>
          <w:szCs w:val="18"/>
          <w:highlight w:val="yellow"/>
          <w:lang w:eastAsia="de-CH"/>
        </w:rPr>
        <w:t>8000</w:t>
      </w:r>
      <w:r w:rsidR="005825CC" w:rsidRPr="00D4517C">
        <w:rPr>
          <w:szCs w:val="18"/>
          <w:lang w:eastAsia="de-CH"/>
        </w:rPr>
        <w:t xml:space="preserve"> Betrieb</w:t>
      </w:r>
      <w:r w:rsidR="008542F6" w:rsidRPr="00D4517C">
        <w:rPr>
          <w:szCs w:val="18"/>
          <w:lang w:eastAsia="de-CH"/>
        </w:rPr>
        <w:t>s</w:t>
      </w:r>
      <w:r w:rsidR="005825CC" w:rsidRPr="00D4517C">
        <w:rPr>
          <w:szCs w:val="18"/>
          <w:lang w:eastAsia="de-CH"/>
        </w:rPr>
        <w:t>stunden pro Jahr</w:t>
      </w:r>
      <w:r w:rsidR="009B167E" w:rsidRPr="00D4517C">
        <w:rPr>
          <w:szCs w:val="18"/>
          <w:lang w:eastAsia="de-CH"/>
        </w:rPr>
        <w:t xml:space="preserve">, </w:t>
      </w:r>
      <w:r w:rsidR="008C0A36" w:rsidRPr="00D4517C">
        <w:rPr>
          <w:szCs w:val="18"/>
          <w:highlight w:val="yellow"/>
          <w:lang w:eastAsia="de-CH"/>
        </w:rPr>
        <w:t>6</w:t>
      </w:r>
      <w:r w:rsidR="00CE7CB8" w:rsidRPr="00D4517C">
        <w:rPr>
          <w:szCs w:val="18"/>
          <w:highlight w:val="yellow"/>
          <w:lang w:eastAsia="de-CH"/>
        </w:rPr>
        <w:t>000</w:t>
      </w:r>
      <w:r w:rsidR="00CE7CB8" w:rsidRPr="00D4517C">
        <w:rPr>
          <w:szCs w:val="18"/>
          <w:lang w:eastAsia="de-CH"/>
        </w:rPr>
        <w:t xml:space="preserve"> Vollaststunden pro Jahr</w:t>
      </w:r>
      <w:r w:rsidR="008C0A36" w:rsidRPr="00D4517C">
        <w:rPr>
          <w:szCs w:val="18"/>
          <w:lang w:eastAsia="de-CH"/>
        </w:rPr>
        <w:t>.</w:t>
      </w:r>
    </w:p>
    <w:p w14:paraId="7AA37390" w14:textId="77777777" w:rsidR="00CE7CB8" w:rsidRPr="00D4517C" w:rsidRDefault="00CE7CB8" w:rsidP="00BE4C5B">
      <w:pPr>
        <w:spacing w:line="240" w:lineRule="auto"/>
        <w:jc w:val="both"/>
        <w:rPr>
          <w:szCs w:val="18"/>
          <w:highlight w:val="yellow"/>
        </w:rPr>
      </w:pPr>
    </w:p>
    <w:p w14:paraId="71629466" w14:textId="3365C208" w:rsidR="00891D40" w:rsidRPr="00D4517C" w:rsidRDefault="00CE7CB8" w:rsidP="00BE4C5B">
      <w:pPr>
        <w:spacing w:line="240" w:lineRule="auto"/>
        <w:jc w:val="both"/>
        <w:rPr>
          <w:szCs w:val="18"/>
        </w:rPr>
      </w:pPr>
      <w:r w:rsidRPr="00D4517C">
        <w:rPr>
          <w:szCs w:val="18"/>
        </w:rPr>
        <w:t xml:space="preserve">Weitere Infos: </w:t>
      </w:r>
      <w:r w:rsidR="00891D40" w:rsidRPr="00D4517C">
        <w:rPr>
          <w:szCs w:val="18"/>
        </w:rPr>
        <w:t xml:space="preserve">Siehe Daten </w:t>
      </w:r>
      <w:r w:rsidR="00E76926" w:rsidRPr="00D4517C">
        <w:rPr>
          <w:szCs w:val="18"/>
        </w:rPr>
        <w:t>Anlagenbauer</w:t>
      </w:r>
      <w:r w:rsidR="00891D40" w:rsidRPr="00D4517C">
        <w:rPr>
          <w:szCs w:val="18"/>
        </w:rPr>
        <w:t>, Anhang 1</w:t>
      </w:r>
    </w:p>
    <w:p w14:paraId="3589A144" w14:textId="77777777" w:rsidR="00891D40" w:rsidRPr="00D4517C" w:rsidRDefault="00891D40" w:rsidP="00BE4C5B">
      <w:pPr>
        <w:spacing w:line="240" w:lineRule="auto"/>
        <w:jc w:val="both"/>
        <w:rPr>
          <w:szCs w:val="18"/>
          <w:lang w:eastAsia="de-CH"/>
        </w:rPr>
      </w:pPr>
    </w:p>
    <w:p w14:paraId="027CE468" w14:textId="39B00267" w:rsidR="00554460" w:rsidRPr="00D4517C" w:rsidRDefault="00891D40" w:rsidP="00BE4C5B">
      <w:pPr>
        <w:pStyle w:val="Paragraphedeliste"/>
        <w:numPr>
          <w:ilvl w:val="1"/>
          <w:numId w:val="24"/>
        </w:numPr>
        <w:spacing w:after="80" w:line="240" w:lineRule="auto"/>
        <w:ind w:left="567" w:hanging="567"/>
        <w:jc w:val="both"/>
        <w:rPr>
          <w:b/>
          <w:bCs/>
          <w:sz w:val="20"/>
          <w:szCs w:val="20"/>
          <w:lang w:eastAsia="de-CH"/>
        </w:rPr>
      </w:pPr>
      <w:bookmarkStart w:id="5" w:name="_Toc131488820"/>
      <w:r w:rsidRPr="00D4517C">
        <w:rPr>
          <w:b/>
          <w:bCs/>
          <w:sz w:val="20"/>
          <w:szCs w:val="20"/>
          <w:lang w:eastAsia="de-CH"/>
        </w:rPr>
        <w:t>V</w:t>
      </w:r>
      <w:r w:rsidR="0074785A" w:rsidRPr="00D4517C">
        <w:rPr>
          <w:b/>
          <w:bCs/>
          <w:sz w:val="20"/>
          <w:szCs w:val="20"/>
          <w:lang w:eastAsia="de-CH"/>
        </w:rPr>
        <w:t>orhandene Bestandteile für BGA</w:t>
      </w:r>
      <w:bookmarkEnd w:id="5"/>
    </w:p>
    <w:p w14:paraId="2CE4C873" w14:textId="2C77B7AC" w:rsidR="0074785A" w:rsidRPr="00D4517C" w:rsidRDefault="0038223A" w:rsidP="00BE4C5B">
      <w:pPr>
        <w:spacing w:line="240" w:lineRule="auto"/>
        <w:jc w:val="both"/>
        <w:rPr>
          <w:szCs w:val="18"/>
        </w:rPr>
      </w:pPr>
      <w:r w:rsidRPr="00D4517C">
        <w:rPr>
          <w:szCs w:val="18"/>
        </w:rPr>
        <w:t>Der Standort für die Anlage</w:t>
      </w:r>
      <w:r w:rsidR="0074785A" w:rsidRPr="00D4517C">
        <w:rPr>
          <w:szCs w:val="18"/>
        </w:rPr>
        <w:t xml:space="preserve"> hat schon Bestandteile</w:t>
      </w:r>
      <w:r w:rsidR="00E76926" w:rsidRPr="00D4517C">
        <w:rPr>
          <w:szCs w:val="18"/>
        </w:rPr>
        <w:t>,</w:t>
      </w:r>
      <w:r w:rsidR="0074785A" w:rsidRPr="00D4517C">
        <w:rPr>
          <w:szCs w:val="18"/>
        </w:rPr>
        <w:t xml:space="preserve"> die für die Biogasanlage benutzt werden</w:t>
      </w:r>
      <w:r w:rsidR="00E76926" w:rsidRPr="00D4517C">
        <w:rPr>
          <w:szCs w:val="18"/>
        </w:rPr>
        <w:t xml:space="preserve"> </w:t>
      </w:r>
      <w:r w:rsidR="002B0022" w:rsidRPr="00D4517C">
        <w:rPr>
          <w:szCs w:val="18"/>
        </w:rPr>
        <w:t>können:</w:t>
      </w:r>
      <w:r w:rsidR="0074785A" w:rsidRPr="00D4517C">
        <w:rPr>
          <w:szCs w:val="18"/>
        </w:rPr>
        <w:t xml:space="preserve"> </w:t>
      </w:r>
    </w:p>
    <w:p w14:paraId="474BD82E" w14:textId="34242BCA" w:rsidR="0074785A" w:rsidRPr="00D4517C" w:rsidRDefault="0074785A" w:rsidP="00BE4C5B">
      <w:pPr>
        <w:pStyle w:val="Paragraphedeliste"/>
        <w:numPr>
          <w:ilvl w:val="0"/>
          <w:numId w:val="25"/>
        </w:numPr>
        <w:spacing w:line="240" w:lineRule="auto"/>
        <w:jc w:val="both"/>
        <w:rPr>
          <w:szCs w:val="18"/>
        </w:rPr>
      </w:pPr>
      <w:r w:rsidRPr="00D4517C">
        <w:rPr>
          <w:szCs w:val="18"/>
        </w:rPr>
        <w:t xml:space="preserve">Substrathalle (Mist, Gärrest) </w:t>
      </w:r>
      <w:r w:rsidR="00E76926" w:rsidRPr="00D4517C">
        <w:rPr>
          <w:szCs w:val="18"/>
        </w:rPr>
        <w:t>Fläche m2, Bauhöhe</w:t>
      </w:r>
    </w:p>
    <w:p w14:paraId="5BC11FE1" w14:textId="1BFBB92A" w:rsidR="0074785A" w:rsidRPr="00D4517C" w:rsidRDefault="0074785A" w:rsidP="00BE4C5B">
      <w:pPr>
        <w:pStyle w:val="Paragraphedeliste"/>
        <w:numPr>
          <w:ilvl w:val="0"/>
          <w:numId w:val="25"/>
        </w:numPr>
        <w:spacing w:line="240" w:lineRule="auto"/>
        <w:jc w:val="both"/>
        <w:rPr>
          <w:szCs w:val="18"/>
        </w:rPr>
      </w:pPr>
      <w:proofErr w:type="spellStart"/>
      <w:r w:rsidRPr="00D4517C">
        <w:rPr>
          <w:szCs w:val="18"/>
        </w:rPr>
        <w:t>Vorgrube</w:t>
      </w:r>
      <w:proofErr w:type="spellEnd"/>
      <w:r w:rsidR="002B0022" w:rsidRPr="00D4517C">
        <w:rPr>
          <w:szCs w:val="18"/>
        </w:rPr>
        <w:t xml:space="preserve">: </w:t>
      </w:r>
      <w:r w:rsidR="000238CA" w:rsidRPr="00D4517C">
        <w:rPr>
          <w:szCs w:val="18"/>
          <w:highlight w:val="yellow"/>
        </w:rPr>
        <w:t>140</w:t>
      </w:r>
      <w:r w:rsidR="002B0022" w:rsidRPr="00D4517C">
        <w:rPr>
          <w:szCs w:val="18"/>
        </w:rPr>
        <w:t xml:space="preserve"> </w:t>
      </w:r>
      <w:r w:rsidR="00E76926" w:rsidRPr="00D4517C">
        <w:rPr>
          <w:szCs w:val="18"/>
        </w:rPr>
        <w:t>m3</w:t>
      </w:r>
    </w:p>
    <w:p w14:paraId="74DACA76" w14:textId="22FB30E3" w:rsidR="0074785A" w:rsidRPr="00D4517C" w:rsidRDefault="0074785A" w:rsidP="00BE4C5B">
      <w:pPr>
        <w:pStyle w:val="Paragraphedeliste"/>
        <w:numPr>
          <w:ilvl w:val="0"/>
          <w:numId w:val="25"/>
        </w:numPr>
        <w:spacing w:line="240" w:lineRule="auto"/>
        <w:jc w:val="both"/>
        <w:rPr>
          <w:szCs w:val="18"/>
        </w:rPr>
      </w:pPr>
      <w:r w:rsidRPr="00D4517C">
        <w:rPr>
          <w:szCs w:val="18"/>
        </w:rPr>
        <w:t>Endlager</w:t>
      </w:r>
      <w:r w:rsidR="002B0022" w:rsidRPr="00D4517C">
        <w:rPr>
          <w:szCs w:val="18"/>
        </w:rPr>
        <w:t xml:space="preserve">: </w:t>
      </w:r>
      <w:r w:rsidR="005825CC" w:rsidRPr="00D4517C">
        <w:rPr>
          <w:szCs w:val="18"/>
          <w:highlight w:val="yellow"/>
        </w:rPr>
        <w:t>25</w:t>
      </w:r>
      <w:r w:rsidR="000238CA" w:rsidRPr="00D4517C">
        <w:rPr>
          <w:szCs w:val="18"/>
          <w:highlight w:val="yellow"/>
        </w:rPr>
        <w:t>00</w:t>
      </w:r>
      <w:r w:rsidR="00E76926" w:rsidRPr="00D4517C">
        <w:rPr>
          <w:szCs w:val="18"/>
        </w:rPr>
        <w:t xml:space="preserve"> m3</w:t>
      </w:r>
    </w:p>
    <w:p w14:paraId="18B98DC5" w14:textId="56406D3C" w:rsidR="005825CC" w:rsidRPr="00D4517C" w:rsidRDefault="005825CC" w:rsidP="00BE4C5B">
      <w:pPr>
        <w:pStyle w:val="Paragraphedeliste"/>
        <w:numPr>
          <w:ilvl w:val="0"/>
          <w:numId w:val="25"/>
        </w:numPr>
        <w:spacing w:line="240" w:lineRule="auto"/>
        <w:jc w:val="both"/>
        <w:rPr>
          <w:szCs w:val="18"/>
        </w:rPr>
      </w:pPr>
      <w:r w:rsidRPr="00D4517C">
        <w:rPr>
          <w:szCs w:val="18"/>
        </w:rPr>
        <w:t>Externe Endlager</w:t>
      </w:r>
    </w:p>
    <w:p w14:paraId="1426179A" w14:textId="77777777" w:rsidR="008542F6" w:rsidRPr="00D4517C" w:rsidRDefault="008542F6" w:rsidP="008542F6">
      <w:pPr>
        <w:pStyle w:val="Paragraphedeliste"/>
        <w:spacing w:line="240" w:lineRule="auto"/>
        <w:jc w:val="both"/>
        <w:rPr>
          <w:szCs w:val="18"/>
        </w:rPr>
      </w:pPr>
    </w:p>
    <w:p w14:paraId="1AB240CC" w14:textId="4DE71FF5" w:rsidR="0074785A" w:rsidRPr="00D4517C" w:rsidRDefault="0074785A" w:rsidP="00BE4C5B">
      <w:pPr>
        <w:spacing w:line="240" w:lineRule="auto"/>
        <w:jc w:val="both"/>
        <w:rPr>
          <w:szCs w:val="18"/>
        </w:rPr>
      </w:pPr>
    </w:p>
    <w:p w14:paraId="3857E200" w14:textId="7C503DE9" w:rsidR="0074785A" w:rsidRPr="00D4517C" w:rsidRDefault="0074785A" w:rsidP="00BE4C5B">
      <w:pPr>
        <w:pStyle w:val="Paragraphedeliste"/>
        <w:numPr>
          <w:ilvl w:val="1"/>
          <w:numId w:val="24"/>
        </w:numPr>
        <w:spacing w:after="80" w:line="240" w:lineRule="auto"/>
        <w:ind w:left="567" w:hanging="567"/>
        <w:jc w:val="both"/>
        <w:rPr>
          <w:b/>
          <w:bCs/>
          <w:sz w:val="20"/>
          <w:szCs w:val="20"/>
          <w:lang w:eastAsia="de-CH"/>
        </w:rPr>
      </w:pPr>
      <w:bookmarkStart w:id="6" w:name="_Toc131488821"/>
      <w:r w:rsidRPr="00D4517C">
        <w:rPr>
          <w:b/>
          <w:bCs/>
          <w:sz w:val="20"/>
          <w:szCs w:val="20"/>
          <w:lang w:eastAsia="de-CH"/>
        </w:rPr>
        <w:t>Funktionsprinzip/Schema</w:t>
      </w:r>
      <w:bookmarkEnd w:id="6"/>
    </w:p>
    <w:p w14:paraId="1F3F3839" w14:textId="05BE6306" w:rsidR="002B0022" w:rsidRPr="00D4517C" w:rsidRDefault="0074785A" w:rsidP="00BE4C5B">
      <w:pPr>
        <w:spacing w:line="240" w:lineRule="auto"/>
        <w:jc w:val="both"/>
        <w:rPr>
          <w:szCs w:val="18"/>
        </w:rPr>
      </w:pPr>
      <w:r w:rsidRPr="00D4517C">
        <w:rPr>
          <w:szCs w:val="18"/>
        </w:rPr>
        <w:t xml:space="preserve">Siehe Daten </w:t>
      </w:r>
      <w:r w:rsidR="00E76926" w:rsidRPr="00D4517C">
        <w:rPr>
          <w:szCs w:val="18"/>
        </w:rPr>
        <w:t>Anlagenbauer</w:t>
      </w:r>
      <w:r w:rsidRPr="00D4517C">
        <w:rPr>
          <w:szCs w:val="18"/>
        </w:rPr>
        <w:t>, Anhang 2</w:t>
      </w:r>
    </w:p>
    <w:p w14:paraId="13B4CCA4" w14:textId="7471276F" w:rsidR="00891D40" w:rsidRPr="00D4517C" w:rsidRDefault="00891D40" w:rsidP="00BE4C5B">
      <w:pPr>
        <w:pStyle w:val="Paragraphedeliste"/>
        <w:numPr>
          <w:ilvl w:val="1"/>
          <w:numId w:val="24"/>
        </w:numPr>
        <w:spacing w:after="80" w:line="240" w:lineRule="auto"/>
        <w:ind w:left="567" w:hanging="567"/>
        <w:jc w:val="both"/>
        <w:rPr>
          <w:b/>
          <w:bCs/>
          <w:sz w:val="20"/>
          <w:szCs w:val="20"/>
          <w:lang w:eastAsia="de-CH"/>
        </w:rPr>
      </w:pPr>
      <w:bookmarkStart w:id="7" w:name="_Toc131488822"/>
      <w:r w:rsidRPr="00D4517C">
        <w:rPr>
          <w:b/>
          <w:bCs/>
          <w:sz w:val="20"/>
          <w:szCs w:val="20"/>
          <w:lang w:eastAsia="de-CH"/>
        </w:rPr>
        <w:t>Pläne</w:t>
      </w:r>
      <w:bookmarkEnd w:id="7"/>
    </w:p>
    <w:p w14:paraId="660DF1F9" w14:textId="152BA018" w:rsidR="00891D40" w:rsidRPr="00D4517C" w:rsidRDefault="00891D40" w:rsidP="00BE4C5B">
      <w:pPr>
        <w:spacing w:line="240" w:lineRule="auto"/>
        <w:jc w:val="both"/>
        <w:rPr>
          <w:szCs w:val="18"/>
          <w:lang w:eastAsia="de-CH"/>
        </w:rPr>
      </w:pPr>
      <w:r w:rsidRPr="00D4517C">
        <w:rPr>
          <w:szCs w:val="18"/>
        </w:rPr>
        <w:t xml:space="preserve">Siehe Daten </w:t>
      </w:r>
      <w:r w:rsidR="00033327" w:rsidRPr="00D4517C">
        <w:rPr>
          <w:szCs w:val="18"/>
        </w:rPr>
        <w:t>Anlagenbauer</w:t>
      </w:r>
      <w:r w:rsidRPr="00D4517C">
        <w:rPr>
          <w:szCs w:val="18"/>
        </w:rPr>
        <w:t>, Anhang 3</w:t>
      </w:r>
    </w:p>
    <w:p w14:paraId="77830B83" w14:textId="6F10A1C2" w:rsidR="009F2143" w:rsidRPr="00D4517C" w:rsidRDefault="00131E79" w:rsidP="00BE4C5B">
      <w:pPr>
        <w:pStyle w:val="Titre1"/>
        <w:spacing w:line="240" w:lineRule="auto"/>
        <w:rPr>
          <w:sz w:val="24"/>
          <w:szCs w:val="18"/>
        </w:rPr>
      </w:pPr>
      <w:bookmarkStart w:id="8" w:name="_Toc131488823"/>
      <w:r w:rsidRPr="00D4517C">
        <w:rPr>
          <w:sz w:val="24"/>
          <w:szCs w:val="18"/>
        </w:rPr>
        <w:lastRenderedPageBreak/>
        <w:t>Energiep</w:t>
      </w:r>
      <w:r w:rsidR="00554460" w:rsidRPr="00D4517C">
        <w:rPr>
          <w:sz w:val="24"/>
          <w:szCs w:val="18"/>
        </w:rPr>
        <w:t>rodukt</w:t>
      </w:r>
      <w:r w:rsidRPr="00D4517C">
        <w:rPr>
          <w:sz w:val="24"/>
          <w:szCs w:val="18"/>
        </w:rPr>
        <w:t>ion</w:t>
      </w:r>
      <w:bookmarkEnd w:id="8"/>
    </w:p>
    <w:p w14:paraId="1BC01E2B" w14:textId="670F6D7C" w:rsidR="00131E79" w:rsidRPr="00D4517C" w:rsidRDefault="006C0C08" w:rsidP="00BE4C5B">
      <w:pPr>
        <w:pStyle w:val="Paragraphedeliste"/>
        <w:numPr>
          <w:ilvl w:val="1"/>
          <w:numId w:val="24"/>
        </w:numPr>
        <w:spacing w:after="80" w:line="240" w:lineRule="auto"/>
        <w:ind w:left="567" w:hanging="567"/>
        <w:jc w:val="both"/>
        <w:rPr>
          <w:b/>
          <w:bCs/>
          <w:sz w:val="20"/>
          <w:szCs w:val="20"/>
          <w:lang w:eastAsia="de-CH"/>
        </w:rPr>
      </w:pPr>
      <w:bookmarkStart w:id="9" w:name="_Toc131488825"/>
      <w:r w:rsidRPr="00D4517C">
        <w:rPr>
          <w:b/>
          <w:bCs/>
          <w:sz w:val="20"/>
          <w:szCs w:val="20"/>
          <w:lang w:eastAsia="de-CH"/>
        </w:rPr>
        <w:t>Jährliche Strom- und Wärmeproduktion</w:t>
      </w:r>
      <w:bookmarkEnd w:id="9"/>
    </w:p>
    <w:p w14:paraId="4CA706FD" w14:textId="3C203691" w:rsidR="00131E79" w:rsidRPr="00D4517C" w:rsidRDefault="002B0022" w:rsidP="00BE4C5B">
      <w:pPr>
        <w:spacing w:line="240" w:lineRule="auto"/>
        <w:jc w:val="both"/>
        <w:rPr>
          <w:szCs w:val="18"/>
          <w:lang w:eastAsia="de-CH"/>
        </w:rPr>
      </w:pPr>
      <w:r w:rsidRPr="00D4517C">
        <w:rPr>
          <w:szCs w:val="18"/>
          <w:lang w:eastAsia="de-CH"/>
        </w:rPr>
        <w:t>Das Jährlich produzierte Biogas (</w:t>
      </w:r>
      <w:r w:rsidR="005825CC" w:rsidRPr="00D4517C">
        <w:rPr>
          <w:szCs w:val="18"/>
          <w:highlight w:val="yellow"/>
          <w:lang w:eastAsia="de-CH"/>
        </w:rPr>
        <w:t>150400</w:t>
      </w:r>
      <w:r w:rsidRPr="00D4517C">
        <w:rPr>
          <w:szCs w:val="18"/>
          <w:lang w:eastAsia="de-CH"/>
        </w:rPr>
        <w:t xml:space="preserve"> </w:t>
      </w:r>
      <w:r w:rsidR="000238CA" w:rsidRPr="00D4517C">
        <w:rPr>
          <w:szCs w:val="18"/>
          <w:lang w:eastAsia="de-CH"/>
        </w:rPr>
        <w:t>N</w:t>
      </w:r>
      <w:r w:rsidRPr="00D4517C">
        <w:rPr>
          <w:szCs w:val="18"/>
          <w:lang w:eastAsia="de-CH"/>
        </w:rPr>
        <w:t xml:space="preserve">m3) hat einen Energiegehalt von </w:t>
      </w:r>
      <w:r w:rsidR="000238CA" w:rsidRPr="00D4517C">
        <w:rPr>
          <w:szCs w:val="18"/>
          <w:highlight w:val="yellow"/>
          <w:lang w:eastAsia="de-CH"/>
        </w:rPr>
        <w:t>5.5</w:t>
      </w:r>
      <w:r w:rsidRPr="00D4517C">
        <w:rPr>
          <w:szCs w:val="18"/>
          <w:lang w:eastAsia="de-CH"/>
        </w:rPr>
        <w:t>kWh</w:t>
      </w:r>
      <w:r w:rsidR="000238CA" w:rsidRPr="00D4517C">
        <w:rPr>
          <w:szCs w:val="18"/>
          <w:lang w:eastAsia="de-CH"/>
        </w:rPr>
        <w:t>/Nm3</w:t>
      </w:r>
      <w:r w:rsidRPr="00D4517C">
        <w:rPr>
          <w:szCs w:val="18"/>
          <w:lang w:eastAsia="de-CH"/>
        </w:rPr>
        <w:t xml:space="preserve">. In untenstehender Tabelle wurde die jährliche Wärme und Stromproduktion </w:t>
      </w:r>
      <w:r w:rsidR="00371C5E" w:rsidRPr="00D4517C">
        <w:rPr>
          <w:szCs w:val="18"/>
          <w:lang w:eastAsia="de-CH"/>
        </w:rPr>
        <w:t>durch das BHKW</w:t>
      </w:r>
      <w:r w:rsidRPr="00D4517C">
        <w:rPr>
          <w:szCs w:val="18"/>
          <w:lang w:eastAsia="de-CH"/>
        </w:rPr>
        <w:t xml:space="preserve"> </w:t>
      </w:r>
      <w:r w:rsidR="00BE4C5B" w:rsidRPr="00D4517C">
        <w:rPr>
          <w:szCs w:val="18"/>
          <w:lang w:eastAsia="de-CH"/>
        </w:rPr>
        <w:t>(</w:t>
      </w:r>
      <w:r w:rsidR="00BE4C5B" w:rsidRPr="00D4517C">
        <w:rPr>
          <w:szCs w:val="18"/>
          <w:highlight w:val="yellow"/>
          <w:lang w:eastAsia="de-CH"/>
        </w:rPr>
        <w:t>50</w:t>
      </w:r>
      <w:r w:rsidR="00BE4C5B" w:rsidRPr="00D4517C">
        <w:rPr>
          <w:szCs w:val="18"/>
          <w:lang w:eastAsia="de-CH"/>
        </w:rPr>
        <w:t xml:space="preserve"> </w:t>
      </w:r>
      <w:proofErr w:type="spellStart"/>
      <w:r w:rsidR="00BE4C5B" w:rsidRPr="00D4517C">
        <w:rPr>
          <w:szCs w:val="18"/>
          <w:lang w:eastAsia="de-CH"/>
        </w:rPr>
        <w:t>kWel</w:t>
      </w:r>
      <w:proofErr w:type="spellEnd"/>
      <w:r w:rsidR="00BE4C5B" w:rsidRPr="00D4517C">
        <w:rPr>
          <w:szCs w:val="18"/>
          <w:lang w:eastAsia="de-CH"/>
        </w:rPr>
        <w:t xml:space="preserve">) </w:t>
      </w:r>
      <w:r w:rsidRPr="00D4517C">
        <w:rPr>
          <w:szCs w:val="18"/>
          <w:lang w:eastAsia="de-CH"/>
        </w:rPr>
        <w:t>berechnet:</w:t>
      </w:r>
    </w:p>
    <w:p w14:paraId="3EC3EE91" w14:textId="7818CAA0" w:rsidR="00131E79" w:rsidRPr="00D4517C" w:rsidRDefault="00131E79" w:rsidP="00BE4C5B">
      <w:pPr>
        <w:pStyle w:val="Lgende"/>
        <w:keepNext/>
        <w:jc w:val="both"/>
      </w:pPr>
    </w:p>
    <w:tbl>
      <w:tblPr>
        <w:tblStyle w:val="Tableausimple4"/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1971"/>
      </w:tblGrid>
      <w:tr w:rsidR="00131E79" w:rsidRPr="00D4517C" w14:paraId="0512D65C" w14:textId="77777777" w:rsidTr="00312E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17C82B07" w14:textId="77777777" w:rsidR="00131E79" w:rsidRPr="00D4517C" w:rsidRDefault="00131E79" w:rsidP="00BE4C5B">
            <w:pPr>
              <w:spacing w:line="240" w:lineRule="auto"/>
              <w:jc w:val="both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Elektrischer Wirkungsgrad</w:t>
            </w:r>
          </w:p>
        </w:tc>
        <w:tc>
          <w:tcPr>
            <w:tcW w:w="1971" w:type="dxa"/>
          </w:tcPr>
          <w:p w14:paraId="75277079" w14:textId="0CB5969D" w:rsidR="00131E79" w:rsidRPr="00D4517C" w:rsidRDefault="009B167E" w:rsidP="00BE4C5B">
            <w:pPr>
              <w:spacing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6"/>
                <w:szCs w:val="22"/>
                <w:lang w:eastAsia="de-CH"/>
              </w:rPr>
            </w:pPr>
            <w:r w:rsidRPr="00D4517C">
              <w:rPr>
                <w:b w:val="0"/>
                <w:bCs w:val="0"/>
                <w:sz w:val="16"/>
                <w:szCs w:val="22"/>
                <w:highlight w:val="yellow"/>
                <w:lang w:eastAsia="de-CH"/>
              </w:rPr>
              <w:t>34</w:t>
            </w:r>
            <w:r w:rsidR="00131E79" w:rsidRPr="00D4517C">
              <w:rPr>
                <w:b w:val="0"/>
                <w:bCs w:val="0"/>
                <w:sz w:val="16"/>
                <w:szCs w:val="22"/>
                <w:highlight w:val="yellow"/>
                <w:lang w:eastAsia="de-CH"/>
              </w:rPr>
              <w:t>%</w:t>
            </w:r>
            <w:r w:rsidR="00337C0F" w:rsidRPr="00D4517C">
              <w:rPr>
                <w:b w:val="0"/>
                <w:bCs w:val="0"/>
                <w:sz w:val="16"/>
                <w:szCs w:val="22"/>
                <w:lang w:eastAsia="de-CH"/>
              </w:rPr>
              <w:t xml:space="preserve"> (gemäss Herstellerangabe)</w:t>
            </w:r>
          </w:p>
        </w:tc>
      </w:tr>
      <w:tr w:rsidR="00131E79" w:rsidRPr="00D4517C" w14:paraId="6E7E53A5" w14:textId="77777777" w:rsidTr="00312E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3EB63966" w14:textId="77777777" w:rsidR="00131E79" w:rsidRPr="00D4517C" w:rsidRDefault="00131E79" w:rsidP="00BE4C5B">
            <w:pPr>
              <w:spacing w:line="240" w:lineRule="auto"/>
              <w:jc w:val="both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Thermischer Wirkungsgrad</w:t>
            </w:r>
          </w:p>
        </w:tc>
        <w:tc>
          <w:tcPr>
            <w:tcW w:w="1971" w:type="dxa"/>
          </w:tcPr>
          <w:p w14:paraId="6FC4DDCF" w14:textId="10A628C1" w:rsidR="00131E79" w:rsidRPr="00D4517C" w:rsidRDefault="009B167E" w:rsidP="00BE4C5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highlight w:val="yellow"/>
                <w:lang w:eastAsia="de-CH"/>
              </w:rPr>
              <w:t>65</w:t>
            </w:r>
            <w:r w:rsidR="00131E79" w:rsidRPr="00D4517C">
              <w:rPr>
                <w:sz w:val="16"/>
                <w:szCs w:val="22"/>
                <w:highlight w:val="yellow"/>
                <w:lang w:eastAsia="de-CH"/>
              </w:rPr>
              <w:t>%</w:t>
            </w:r>
            <w:r w:rsidR="000238CA" w:rsidRPr="00D4517C">
              <w:rPr>
                <w:sz w:val="16"/>
                <w:szCs w:val="22"/>
                <w:lang w:eastAsia="de-CH"/>
              </w:rPr>
              <w:t xml:space="preserve"> (gemäss Herstellerangabe)</w:t>
            </w:r>
          </w:p>
        </w:tc>
      </w:tr>
      <w:tr w:rsidR="00371C5E" w:rsidRPr="00D4517C" w14:paraId="1F6F6F8F" w14:textId="77777777" w:rsidTr="00312E54">
        <w:trPr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62BC6E9F" w14:textId="4DB29923" w:rsidR="00371C5E" w:rsidRPr="00D4517C" w:rsidRDefault="00371C5E" w:rsidP="00BE4C5B">
            <w:pPr>
              <w:spacing w:line="240" w:lineRule="auto"/>
              <w:jc w:val="both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Jährliche Stromproduktion</w:t>
            </w:r>
          </w:p>
        </w:tc>
        <w:tc>
          <w:tcPr>
            <w:tcW w:w="1971" w:type="dxa"/>
          </w:tcPr>
          <w:p w14:paraId="71ECAB2A" w14:textId="2F7824BC" w:rsidR="00371C5E" w:rsidRPr="00D4517C" w:rsidRDefault="009B167E" w:rsidP="00BE4C5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22"/>
                <w:highlight w:val="yellow"/>
                <w:lang w:eastAsia="de-CH"/>
              </w:rPr>
            </w:pPr>
            <w:r w:rsidRPr="00D4517C">
              <w:rPr>
                <w:b/>
                <w:bCs/>
                <w:sz w:val="16"/>
                <w:szCs w:val="22"/>
                <w:highlight w:val="yellow"/>
                <w:lang w:eastAsia="de-CH"/>
              </w:rPr>
              <w:t>280 000</w:t>
            </w:r>
            <w:r w:rsidR="00371C5E" w:rsidRPr="00D4517C">
              <w:rPr>
                <w:b/>
                <w:bCs/>
                <w:sz w:val="16"/>
                <w:szCs w:val="22"/>
                <w:highlight w:val="yellow"/>
                <w:lang w:eastAsia="de-CH"/>
              </w:rPr>
              <w:t xml:space="preserve"> kWh</w:t>
            </w:r>
          </w:p>
        </w:tc>
      </w:tr>
      <w:tr w:rsidR="00371C5E" w:rsidRPr="00D4517C" w14:paraId="1BD3CE97" w14:textId="77777777" w:rsidTr="00312E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3489F3D9" w14:textId="6172A7CF" w:rsidR="00371C5E" w:rsidRPr="00D4517C" w:rsidRDefault="00371C5E" w:rsidP="00BE4C5B">
            <w:pPr>
              <w:spacing w:line="240" w:lineRule="auto"/>
              <w:jc w:val="both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Jährliche Wärmeproduktion</w:t>
            </w:r>
          </w:p>
        </w:tc>
        <w:tc>
          <w:tcPr>
            <w:tcW w:w="1971" w:type="dxa"/>
          </w:tcPr>
          <w:p w14:paraId="2B5CA287" w14:textId="6CA61137" w:rsidR="00371C5E" w:rsidRPr="00D4517C" w:rsidRDefault="009B167E" w:rsidP="00BE4C5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22"/>
                <w:highlight w:val="yellow"/>
                <w:lang w:eastAsia="de-CH"/>
              </w:rPr>
            </w:pPr>
            <w:r w:rsidRPr="00D4517C">
              <w:rPr>
                <w:b/>
                <w:bCs/>
                <w:sz w:val="16"/>
                <w:szCs w:val="22"/>
                <w:highlight w:val="yellow"/>
                <w:lang w:eastAsia="de-CH"/>
              </w:rPr>
              <w:t>535 000</w:t>
            </w:r>
            <w:r w:rsidR="00371C5E" w:rsidRPr="00D4517C">
              <w:rPr>
                <w:b/>
                <w:bCs/>
                <w:sz w:val="16"/>
                <w:szCs w:val="22"/>
                <w:highlight w:val="yellow"/>
                <w:lang w:eastAsia="de-CH"/>
              </w:rPr>
              <w:t xml:space="preserve"> kWh</w:t>
            </w:r>
          </w:p>
        </w:tc>
      </w:tr>
      <w:tr w:rsidR="00BE4C5B" w:rsidRPr="00D4517C" w14:paraId="31492798" w14:textId="77777777" w:rsidTr="00BE4C5B">
        <w:tblPrEx>
          <w:jc w:val="left"/>
        </w:tblPrEx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600AD3B3" w14:textId="77777777" w:rsidR="00BE4C5B" w:rsidRPr="00D4517C" w:rsidRDefault="00BE4C5B" w:rsidP="00065E5D">
            <w:pPr>
              <w:spacing w:line="240" w:lineRule="auto"/>
              <w:jc w:val="both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 xml:space="preserve">Jährliche Betriebsstunden </w:t>
            </w:r>
          </w:p>
        </w:tc>
        <w:tc>
          <w:tcPr>
            <w:tcW w:w="1971" w:type="dxa"/>
          </w:tcPr>
          <w:p w14:paraId="1A686075" w14:textId="043ED158" w:rsidR="00BE4C5B" w:rsidRPr="00D4517C" w:rsidRDefault="005825CC" w:rsidP="00065E5D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2"/>
                <w:highlight w:val="yellow"/>
                <w:lang w:eastAsia="de-CH"/>
              </w:rPr>
            </w:pPr>
            <w:r w:rsidRPr="00D4517C">
              <w:rPr>
                <w:sz w:val="16"/>
                <w:szCs w:val="22"/>
                <w:highlight w:val="yellow"/>
                <w:lang w:eastAsia="de-CH"/>
              </w:rPr>
              <w:t>8</w:t>
            </w:r>
            <w:r w:rsidR="00BE4C5B" w:rsidRPr="00D4517C">
              <w:rPr>
                <w:sz w:val="16"/>
                <w:szCs w:val="22"/>
                <w:highlight w:val="yellow"/>
                <w:lang w:eastAsia="de-CH"/>
              </w:rPr>
              <w:t>000</w:t>
            </w:r>
          </w:p>
        </w:tc>
      </w:tr>
    </w:tbl>
    <w:p w14:paraId="7E1738A4" w14:textId="77777777" w:rsidR="00371C5E" w:rsidRPr="00D4517C" w:rsidRDefault="00371C5E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12D479AD" w14:textId="54728A2A" w:rsidR="00131E79" w:rsidRPr="00D4517C" w:rsidRDefault="00131E79" w:rsidP="00BE4C5B">
      <w:pPr>
        <w:pStyle w:val="Paragraphedeliste"/>
        <w:numPr>
          <w:ilvl w:val="1"/>
          <w:numId w:val="24"/>
        </w:numPr>
        <w:spacing w:after="80" w:line="240" w:lineRule="auto"/>
        <w:ind w:left="567" w:hanging="567"/>
        <w:jc w:val="both"/>
        <w:rPr>
          <w:b/>
          <w:bCs/>
          <w:sz w:val="20"/>
          <w:szCs w:val="20"/>
          <w:lang w:eastAsia="de-CH"/>
        </w:rPr>
      </w:pPr>
      <w:bookmarkStart w:id="10" w:name="_Toc131488826"/>
      <w:r w:rsidRPr="00D4517C">
        <w:rPr>
          <w:b/>
          <w:bCs/>
          <w:sz w:val="20"/>
          <w:szCs w:val="20"/>
          <w:lang w:eastAsia="de-CH"/>
        </w:rPr>
        <w:t>Eigen</w:t>
      </w:r>
      <w:r w:rsidR="007A0086" w:rsidRPr="00D4517C">
        <w:rPr>
          <w:b/>
          <w:bCs/>
          <w:sz w:val="20"/>
          <w:szCs w:val="20"/>
          <w:lang w:eastAsia="de-CH"/>
        </w:rPr>
        <w:t>energie</w:t>
      </w:r>
      <w:r w:rsidRPr="00D4517C">
        <w:rPr>
          <w:b/>
          <w:bCs/>
          <w:sz w:val="20"/>
          <w:szCs w:val="20"/>
          <w:lang w:eastAsia="de-CH"/>
        </w:rPr>
        <w:t xml:space="preserve">verbrauch </w:t>
      </w:r>
      <w:bookmarkEnd w:id="10"/>
    </w:p>
    <w:p w14:paraId="4FF021B5" w14:textId="27EBF90D" w:rsidR="00183859" w:rsidRPr="00D4517C" w:rsidRDefault="00183859" w:rsidP="00BE4C5B">
      <w:pPr>
        <w:spacing w:line="240" w:lineRule="auto"/>
        <w:jc w:val="both"/>
        <w:rPr>
          <w:szCs w:val="18"/>
          <w:highlight w:val="yellow"/>
          <w:lang w:eastAsia="de-CH"/>
        </w:rPr>
      </w:pPr>
      <w:r w:rsidRPr="00D4517C">
        <w:rPr>
          <w:szCs w:val="18"/>
          <w:lang w:eastAsia="de-CH"/>
        </w:rPr>
        <w:t xml:space="preserve">Ein Teil der </w:t>
      </w:r>
      <w:r w:rsidR="007A0086" w:rsidRPr="00D4517C">
        <w:rPr>
          <w:szCs w:val="18"/>
          <w:lang w:eastAsia="de-CH"/>
        </w:rPr>
        <w:t xml:space="preserve">produzierten Energie wird </w:t>
      </w:r>
      <w:r w:rsidR="009B167E" w:rsidRPr="00D4517C">
        <w:rPr>
          <w:szCs w:val="18"/>
          <w:lang w:eastAsia="de-CH"/>
        </w:rPr>
        <w:t>v</w:t>
      </w:r>
      <w:r w:rsidR="007A0086" w:rsidRPr="00D4517C">
        <w:rPr>
          <w:szCs w:val="18"/>
          <w:lang w:eastAsia="de-CH"/>
        </w:rPr>
        <w:t xml:space="preserve">erbraucht, um die Biogasanlage zu </w:t>
      </w:r>
      <w:r w:rsidR="00AF762D" w:rsidRPr="00D4517C">
        <w:rPr>
          <w:szCs w:val="18"/>
          <w:lang w:eastAsia="de-CH"/>
        </w:rPr>
        <w:t>b</w:t>
      </w:r>
      <w:r w:rsidR="007A0086" w:rsidRPr="00D4517C">
        <w:rPr>
          <w:szCs w:val="18"/>
          <w:lang w:eastAsia="de-CH"/>
        </w:rPr>
        <w:t>etreiben.</w:t>
      </w:r>
      <w:r w:rsidR="00AF762D" w:rsidRPr="00D4517C">
        <w:rPr>
          <w:szCs w:val="18"/>
          <w:lang w:eastAsia="de-CH"/>
        </w:rPr>
        <w:t xml:space="preserve"> </w:t>
      </w:r>
      <w:r w:rsidR="007A0086" w:rsidRPr="00D4517C">
        <w:rPr>
          <w:szCs w:val="18"/>
          <w:lang w:eastAsia="de-CH"/>
        </w:rPr>
        <w:t xml:space="preserve">Der Stromverbrauch der Biogasanlage beträgt ca. </w:t>
      </w:r>
      <w:r w:rsidR="008C0A36" w:rsidRPr="00D4517C">
        <w:rPr>
          <w:szCs w:val="18"/>
          <w:highlight w:val="yellow"/>
          <w:lang w:eastAsia="de-CH"/>
        </w:rPr>
        <w:t>10</w:t>
      </w:r>
      <w:r w:rsidR="007A0086" w:rsidRPr="00D4517C">
        <w:rPr>
          <w:szCs w:val="18"/>
          <w:lang w:eastAsia="de-CH"/>
        </w:rPr>
        <w:t xml:space="preserve">% der Bruttostromproduktion. Beim Wärmeverbrauch sind es im Jahresschnitt ca. </w:t>
      </w:r>
      <w:r w:rsidR="00095A4E" w:rsidRPr="00D4517C">
        <w:rPr>
          <w:szCs w:val="18"/>
          <w:highlight w:val="yellow"/>
          <w:lang w:eastAsia="de-CH"/>
        </w:rPr>
        <w:t>35</w:t>
      </w:r>
      <w:r w:rsidR="007A0086" w:rsidRPr="00D4517C">
        <w:rPr>
          <w:szCs w:val="18"/>
          <w:lang w:eastAsia="de-CH"/>
        </w:rPr>
        <w:t xml:space="preserve">% der Bruttowärmeproduktion, </w:t>
      </w:r>
      <w:r w:rsidRPr="00D4517C">
        <w:rPr>
          <w:szCs w:val="18"/>
          <w:lang w:eastAsia="de-CH"/>
        </w:rPr>
        <w:t>u</w:t>
      </w:r>
      <w:r w:rsidR="00042B51" w:rsidRPr="00D4517C">
        <w:rPr>
          <w:szCs w:val="18"/>
          <w:lang w:eastAsia="de-CH"/>
        </w:rPr>
        <w:t xml:space="preserve">m den Fermenter auf </w:t>
      </w:r>
      <w:r w:rsidR="007A0086" w:rsidRPr="00D4517C">
        <w:rPr>
          <w:szCs w:val="18"/>
          <w:lang w:eastAsia="de-CH"/>
        </w:rPr>
        <w:t xml:space="preserve">konstanter Temperatur zu halten. </w:t>
      </w:r>
      <w:r w:rsidR="00575DEB" w:rsidRPr="00D4517C">
        <w:rPr>
          <w:szCs w:val="18"/>
          <w:lang w:eastAsia="de-CH"/>
        </w:rPr>
        <w:t xml:space="preserve">Dieser Wert </w:t>
      </w:r>
      <w:r w:rsidRPr="00D4517C">
        <w:rPr>
          <w:szCs w:val="18"/>
          <w:lang w:eastAsia="de-CH"/>
        </w:rPr>
        <w:t xml:space="preserve">ist </w:t>
      </w:r>
      <w:r w:rsidR="00575DEB" w:rsidRPr="00D4517C">
        <w:rPr>
          <w:szCs w:val="18"/>
          <w:lang w:eastAsia="de-CH"/>
        </w:rPr>
        <w:t xml:space="preserve">aber </w:t>
      </w:r>
      <w:r w:rsidR="007A0086" w:rsidRPr="00D4517C">
        <w:rPr>
          <w:szCs w:val="18"/>
          <w:lang w:eastAsia="de-CH"/>
        </w:rPr>
        <w:t xml:space="preserve">stark </w:t>
      </w:r>
      <w:r w:rsidRPr="00D4517C">
        <w:rPr>
          <w:szCs w:val="18"/>
          <w:lang w:eastAsia="de-CH"/>
        </w:rPr>
        <w:t>von der Jahreszeit, also der Aussentemperatur</w:t>
      </w:r>
      <w:r w:rsidR="00575DEB" w:rsidRPr="00D4517C">
        <w:rPr>
          <w:szCs w:val="18"/>
          <w:lang w:eastAsia="de-CH"/>
        </w:rPr>
        <w:t>,</w:t>
      </w:r>
      <w:r w:rsidRPr="00D4517C">
        <w:rPr>
          <w:szCs w:val="18"/>
          <w:lang w:eastAsia="de-CH"/>
        </w:rPr>
        <w:t xml:space="preserve"> abhängig.</w:t>
      </w:r>
      <w:r w:rsidR="00AF762D" w:rsidRPr="00D4517C">
        <w:rPr>
          <w:szCs w:val="18"/>
          <w:lang w:eastAsia="de-CH"/>
        </w:rPr>
        <w:t xml:space="preserve"> Deshalb ist es wichtig zu prüfen, dass die Anlage auch </w:t>
      </w:r>
      <w:r w:rsidR="00415795" w:rsidRPr="00D4517C">
        <w:rPr>
          <w:szCs w:val="18"/>
          <w:lang w:eastAsia="de-CH"/>
        </w:rPr>
        <w:t xml:space="preserve">für den Spitzenbedarf </w:t>
      </w:r>
      <w:r w:rsidR="00AF762D" w:rsidRPr="00D4517C">
        <w:rPr>
          <w:szCs w:val="18"/>
          <w:lang w:eastAsia="de-CH"/>
        </w:rPr>
        <w:t xml:space="preserve">im Winter genug Wärme produziert, um den Fermenter zu beheizen. </w:t>
      </w:r>
    </w:p>
    <w:p w14:paraId="25F1B948" w14:textId="455DCC68" w:rsidR="007A0086" w:rsidRPr="00D4517C" w:rsidRDefault="007A0086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tbl>
      <w:tblPr>
        <w:tblStyle w:val="Grilledutableau"/>
        <w:tblW w:w="8828" w:type="dxa"/>
        <w:tblLook w:val="04A0" w:firstRow="1" w:lastRow="0" w:firstColumn="1" w:lastColumn="0" w:noHBand="0" w:noVBand="1"/>
      </w:tblPr>
      <w:tblGrid>
        <w:gridCol w:w="2939"/>
        <w:gridCol w:w="1987"/>
        <w:gridCol w:w="2004"/>
        <w:gridCol w:w="1898"/>
      </w:tblGrid>
      <w:tr w:rsidR="00AF762D" w:rsidRPr="00D4517C" w14:paraId="116BC796" w14:textId="289D61DC" w:rsidTr="00B61DF3">
        <w:tc>
          <w:tcPr>
            <w:tcW w:w="2939" w:type="dxa"/>
          </w:tcPr>
          <w:p w14:paraId="0FBA1EF7" w14:textId="75AA60D0" w:rsidR="00AF762D" w:rsidRPr="00D4517C" w:rsidRDefault="00AF762D" w:rsidP="00BE4C5B">
            <w:pPr>
              <w:spacing w:line="240" w:lineRule="auto"/>
              <w:jc w:val="center"/>
              <w:rPr>
                <w:b/>
                <w:bCs/>
                <w:sz w:val="16"/>
                <w:szCs w:val="22"/>
                <w:lang w:eastAsia="de-CH"/>
              </w:rPr>
            </w:pPr>
          </w:p>
        </w:tc>
        <w:tc>
          <w:tcPr>
            <w:tcW w:w="1987" w:type="dxa"/>
          </w:tcPr>
          <w:p w14:paraId="7242A778" w14:textId="311E6DF9" w:rsidR="00AF762D" w:rsidRPr="00D4517C" w:rsidRDefault="00AF762D" w:rsidP="00BE4C5B">
            <w:pPr>
              <w:spacing w:line="240" w:lineRule="auto"/>
              <w:jc w:val="center"/>
              <w:rPr>
                <w:b/>
                <w:bCs/>
                <w:sz w:val="16"/>
                <w:szCs w:val="22"/>
                <w:lang w:eastAsia="de-CH"/>
              </w:rPr>
            </w:pPr>
            <w:r w:rsidRPr="00D4517C">
              <w:rPr>
                <w:b/>
                <w:bCs/>
                <w:sz w:val="16"/>
                <w:szCs w:val="22"/>
                <w:lang w:eastAsia="de-CH"/>
              </w:rPr>
              <w:t>Strom</w:t>
            </w:r>
          </w:p>
        </w:tc>
        <w:tc>
          <w:tcPr>
            <w:tcW w:w="3902" w:type="dxa"/>
            <w:gridSpan w:val="2"/>
          </w:tcPr>
          <w:p w14:paraId="38BFFC54" w14:textId="2BC573E8" w:rsidR="00AF762D" w:rsidRPr="00D4517C" w:rsidRDefault="00AF762D" w:rsidP="00BE4C5B">
            <w:pPr>
              <w:spacing w:line="240" w:lineRule="auto"/>
              <w:jc w:val="center"/>
              <w:rPr>
                <w:b/>
                <w:bCs/>
                <w:sz w:val="16"/>
                <w:szCs w:val="22"/>
                <w:lang w:eastAsia="de-CH"/>
              </w:rPr>
            </w:pPr>
            <w:r w:rsidRPr="00D4517C">
              <w:rPr>
                <w:b/>
                <w:bCs/>
                <w:sz w:val="16"/>
                <w:szCs w:val="22"/>
                <w:lang w:eastAsia="de-CH"/>
              </w:rPr>
              <w:t>Wärme</w:t>
            </w:r>
          </w:p>
        </w:tc>
      </w:tr>
      <w:tr w:rsidR="00AF762D" w:rsidRPr="00D4517C" w14:paraId="10671A58" w14:textId="77777777" w:rsidTr="00AF762D">
        <w:tc>
          <w:tcPr>
            <w:tcW w:w="2939" w:type="dxa"/>
          </w:tcPr>
          <w:p w14:paraId="0DC976B1" w14:textId="77777777" w:rsidR="00AF762D" w:rsidRPr="00D4517C" w:rsidRDefault="00AF762D" w:rsidP="00BE4C5B">
            <w:pPr>
              <w:spacing w:line="240" w:lineRule="auto"/>
              <w:jc w:val="center"/>
              <w:rPr>
                <w:b/>
                <w:bCs/>
                <w:sz w:val="16"/>
                <w:szCs w:val="22"/>
                <w:lang w:eastAsia="de-CH"/>
              </w:rPr>
            </w:pPr>
          </w:p>
        </w:tc>
        <w:tc>
          <w:tcPr>
            <w:tcW w:w="1987" w:type="dxa"/>
          </w:tcPr>
          <w:p w14:paraId="04DB2977" w14:textId="506EF5BC" w:rsidR="00AF762D" w:rsidRPr="00D4517C" w:rsidRDefault="00AF762D" w:rsidP="00BE4C5B">
            <w:pPr>
              <w:spacing w:line="240" w:lineRule="auto"/>
              <w:jc w:val="center"/>
              <w:rPr>
                <w:b/>
                <w:bCs/>
                <w:sz w:val="16"/>
                <w:szCs w:val="22"/>
                <w:lang w:eastAsia="de-CH"/>
              </w:rPr>
            </w:pPr>
            <w:r w:rsidRPr="00D4517C">
              <w:rPr>
                <w:b/>
                <w:bCs/>
                <w:sz w:val="16"/>
                <w:szCs w:val="22"/>
                <w:lang w:eastAsia="de-CH"/>
              </w:rPr>
              <w:t>(kWh/Jahr)</w:t>
            </w:r>
          </w:p>
        </w:tc>
        <w:tc>
          <w:tcPr>
            <w:tcW w:w="2004" w:type="dxa"/>
          </w:tcPr>
          <w:p w14:paraId="66D26071" w14:textId="6E8EBF3E" w:rsidR="00AF762D" w:rsidRPr="00D4517C" w:rsidRDefault="00AF762D" w:rsidP="00BE4C5B">
            <w:pPr>
              <w:spacing w:line="240" w:lineRule="auto"/>
              <w:jc w:val="center"/>
              <w:rPr>
                <w:b/>
                <w:bCs/>
                <w:sz w:val="16"/>
                <w:szCs w:val="22"/>
                <w:lang w:eastAsia="de-CH"/>
              </w:rPr>
            </w:pPr>
            <w:r w:rsidRPr="00D4517C">
              <w:rPr>
                <w:b/>
                <w:bCs/>
                <w:sz w:val="16"/>
                <w:szCs w:val="22"/>
                <w:lang w:eastAsia="de-CH"/>
              </w:rPr>
              <w:t>(kWh/Jahr)</w:t>
            </w:r>
          </w:p>
        </w:tc>
        <w:tc>
          <w:tcPr>
            <w:tcW w:w="1898" w:type="dxa"/>
          </w:tcPr>
          <w:p w14:paraId="2FCAC151" w14:textId="5473687B" w:rsidR="00AF762D" w:rsidRPr="00D4517C" w:rsidRDefault="00AF762D" w:rsidP="00BE4C5B">
            <w:pPr>
              <w:spacing w:line="240" w:lineRule="auto"/>
              <w:jc w:val="center"/>
              <w:rPr>
                <w:b/>
                <w:bCs/>
                <w:sz w:val="16"/>
                <w:szCs w:val="22"/>
                <w:lang w:eastAsia="de-CH"/>
              </w:rPr>
            </w:pPr>
            <w:r w:rsidRPr="00D4517C">
              <w:rPr>
                <w:b/>
                <w:bCs/>
                <w:sz w:val="16"/>
                <w:szCs w:val="22"/>
                <w:lang w:eastAsia="de-CH"/>
              </w:rPr>
              <w:t xml:space="preserve">(kWh/Wintertag) </w:t>
            </w:r>
          </w:p>
        </w:tc>
      </w:tr>
      <w:tr w:rsidR="00AF762D" w:rsidRPr="00D4517C" w14:paraId="7FC51B62" w14:textId="38400054" w:rsidTr="00AF762D">
        <w:tc>
          <w:tcPr>
            <w:tcW w:w="2939" w:type="dxa"/>
          </w:tcPr>
          <w:p w14:paraId="6ED48149" w14:textId="7576891C" w:rsidR="00AF762D" w:rsidRPr="00D4517C" w:rsidRDefault="00AF762D" w:rsidP="00BE4C5B">
            <w:pPr>
              <w:spacing w:line="240" w:lineRule="auto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Brutto-Produktion</w:t>
            </w:r>
          </w:p>
        </w:tc>
        <w:tc>
          <w:tcPr>
            <w:tcW w:w="1987" w:type="dxa"/>
          </w:tcPr>
          <w:p w14:paraId="6970BC69" w14:textId="635C18CF" w:rsidR="00AF762D" w:rsidRPr="00D4517C" w:rsidRDefault="009B167E" w:rsidP="00BE4C5B">
            <w:pPr>
              <w:spacing w:line="240" w:lineRule="auto"/>
              <w:jc w:val="center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highlight w:val="yellow"/>
                <w:lang w:eastAsia="de-CH"/>
              </w:rPr>
              <w:t>280 000</w:t>
            </w:r>
            <w:r w:rsidR="00AF762D" w:rsidRPr="00D4517C">
              <w:rPr>
                <w:sz w:val="16"/>
                <w:szCs w:val="22"/>
                <w:lang w:eastAsia="de-CH"/>
              </w:rPr>
              <w:t xml:space="preserve"> kWh/j</w:t>
            </w:r>
          </w:p>
        </w:tc>
        <w:tc>
          <w:tcPr>
            <w:tcW w:w="2004" w:type="dxa"/>
          </w:tcPr>
          <w:p w14:paraId="04318B1A" w14:textId="5C157DEC" w:rsidR="00AF762D" w:rsidRPr="00D4517C" w:rsidRDefault="009B167E" w:rsidP="00BE4C5B">
            <w:pPr>
              <w:spacing w:line="240" w:lineRule="auto"/>
              <w:jc w:val="center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highlight w:val="yellow"/>
                <w:lang w:eastAsia="de-CH"/>
              </w:rPr>
              <w:t>535 000</w:t>
            </w:r>
            <w:r w:rsidR="00AF762D" w:rsidRPr="00D4517C">
              <w:rPr>
                <w:sz w:val="16"/>
                <w:szCs w:val="22"/>
                <w:highlight w:val="yellow"/>
                <w:lang w:eastAsia="de-CH"/>
              </w:rPr>
              <w:t xml:space="preserve"> </w:t>
            </w:r>
            <w:r w:rsidR="00AF762D" w:rsidRPr="00D4517C">
              <w:rPr>
                <w:sz w:val="16"/>
                <w:szCs w:val="22"/>
                <w:lang w:eastAsia="de-CH"/>
              </w:rPr>
              <w:t>kWh/j</w:t>
            </w:r>
          </w:p>
        </w:tc>
        <w:tc>
          <w:tcPr>
            <w:tcW w:w="1898" w:type="dxa"/>
          </w:tcPr>
          <w:p w14:paraId="0A5959E1" w14:textId="3D913AB6" w:rsidR="00AF762D" w:rsidRPr="00D4517C" w:rsidRDefault="00095A4E" w:rsidP="00BE4C5B">
            <w:pPr>
              <w:spacing w:line="240" w:lineRule="auto"/>
              <w:jc w:val="center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highlight w:val="yellow"/>
                <w:lang w:eastAsia="de-CH"/>
              </w:rPr>
              <w:t>1300</w:t>
            </w:r>
            <w:r w:rsidR="00AF762D" w:rsidRPr="00D4517C">
              <w:rPr>
                <w:sz w:val="16"/>
                <w:szCs w:val="22"/>
                <w:lang w:eastAsia="de-CH"/>
              </w:rPr>
              <w:t xml:space="preserve"> kWh/j</w:t>
            </w:r>
          </w:p>
        </w:tc>
      </w:tr>
      <w:tr w:rsidR="00AF762D" w:rsidRPr="00D4517C" w14:paraId="4AA77586" w14:textId="20D9CB88" w:rsidTr="00AF762D">
        <w:tc>
          <w:tcPr>
            <w:tcW w:w="2939" w:type="dxa"/>
          </w:tcPr>
          <w:p w14:paraId="47B86960" w14:textId="5F76DF05" w:rsidR="00AF762D" w:rsidRPr="00D4517C" w:rsidRDefault="00AF762D" w:rsidP="00BE4C5B">
            <w:pPr>
              <w:spacing w:line="240" w:lineRule="auto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Eigenverbrauch</w:t>
            </w:r>
          </w:p>
        </w:tc>
        <w:tc>
          <w:tcPr>
            <w:tcW w:w="1987" w:type="dxa"/>
          </w:tcPr>
          <w:p w14:paraId="08AF5B93" w14:textId="52221C91" w:rsidR="00AF762D" w:rsidRPr="00D4517C" w:rsidRDefault="00095A4E" w:rsidP="00BE4C5B">
            <w:pPr>
              <w:spacing w:line="240" w:lineRule="auto"/>
              <w:jc w:val="center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highlight w:val="yellow"/>
                <w:lang w:eastAsia="de-CH"/>
              </w:rPr>
              <w:t>28 000</w:t>
            </w:r>
            <w:r w:rsidR="00AF762D" w:rsidRPr="00D4517C">
              <w:rPr>
                <w:sz w:val="16"/>
                <w:szCs w:val="22"/>
                <w:highlight w:val="yellow"/>
                <w:lang w:eastAsia="de-CH"/>
              </w:rPr>
              <w:t xml:space="preserve"> </w:t>
            </w:r>
            <w:r w:rsidR="00AF762D" w:rsidRPr="00D4517C">
              <w:rPr>
                <w:sz w:val="16"/>
                <w:szCs w:val="22"/>
                <w:lang w:eastAsia="de-CH"/>
              </w:rPr>
              <w:t>kWh/j</w:t>
            </w:r>
          </w:p>
        </w:tc>
        <w:tc>
          <w:tcPr>
            <w:tcW w:w="2004" w:type="dxa"/>
          </w:tcPr>
          <w:p w14:paraId="7B40DF69" w14:textId="02ECA66B" w:rsidR="00AF762D" w:rsidRPr="00D4517C" w:rsidRDefault="00095A4E" w:rsidP="00BE4C5B">
            <w:pPr>
              <w:spacing w:line="240" w:lineRule="auto"/>
              <w:jc w:val="center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highlight w:val="yellow"/>
                <w:lang w:eastAsia="de-CH"/>
              </w:rPr>
              <w:t>185 000</w:t>
            </w:r>
            <w:r w:rsidR="00AF762D" w:rsidRPr="00D4517C">
              <w:rPr>
                <w:sz w:val="16"/>
                <w:szCs w:val="22"/>
                <w:highlight w:val="yellow"/>
                <w:lang w:eastAsia="de-CH"/>
              </w:rPr>
              <w:t xml:space="preserve"> </w:t>
            </w:r>
            <w:r w:rsidR="00AF762D" w:rsidRPr="00D4517C">
              <w:rPr>
                <w:sz w:val="16"/>
                <w:szCs w:val="22"/>
                <w:lang w:eastAsia="de-CH"/>
              </w:rPr>
              <w:t>kWh/j</w:t>
            </w:r>
          </w:p>
        </w:tc>
        <w:tc>
          <w:tcPr>
            <w:tcW w:w="1898" w:type="dxa"/>
          </w:tcPr>
          <w:p w14:paraId="5E61DC1F" w14:textId="165E107C" w:rsidR="00AF762D" w:rsidRPr="00D4517C" w:rsidRDefault="00095A4E" w:rsidP="00BE4C5B">
            <w:pPr>
              <w:spacing w:line="240" w:lineRule="auto"/>
              <w:jc w:val="center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highlight w:val="yellow"/>
                <w:lang w:eastAsia="de-CH"/>
              </w:rPr>
              <w:t>1100</w:t>
            </w:r>
            <w:r w:rsidR="00AF762D" w:rsidRPr="00D4517C">
              <w:rPr>
                <w:sz w:val="16"/>
                <w:szCs w:val="22"/>
                <w:lang w:eastAsia="de-CH"/>
              </w:rPr>
              <w:t xml:space="preserve"> kWh/j</w:t>
            </w:r>
          </w:p>
        </w:tc>
      </w:tr>
      <w:tr w:rsidR="00AF762D" w:rsidRPr="00D4517C" w14:paraId="2FC5B674" w14:textId="6B46888C" w:rsidTr="00AF762D">
        <w:tc>
          <w:tcPr>
            <w:tcW w:w="2939" w:type="dxa"/>
            <w:shd w:val="clear" w:color="auto" w:fill="E9F0D7" w:themeFill="accent2" w:themeFillTint="33"/>
          </w:tcPr>
          <w:p w14:paraId="15546B8D" w14:textId="017880DB" w:rsidR="00AF762D" w:rsidRPr="00D4517C" w:rsidRDefault="00AF762D" w:rsidP="00BE4C5B">
            <w:pPr>
              <w:spacing w:line="240" w:lineRule="auto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Netto-Produktion</w:t>
            </w:r>
          </w:p>
        </w:tc>
        <w:tc>
          <w:tcPr>
            <w:tcW w:w="1987" w:type="dxa"/>
            <w:shd w:val="clear" w:color="auto" w:fill="E9F0D7" w:themeFill="accent2" w:themeFillTint="33"/>
          </w:tcPr>
          <w:p w14:paraId="62AEB9D7" w14:textId="4490F5B4" w:rsidR="00AF762D" w:rsidRPr="00D4517C" w:rsidRDefault="00095A4E" w:rsidP="00BE4C5B">
            <w:pPr>
              <w:spacing w:line="240" w:lineRule="auto"/>
              <w:jc w:val="center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highlight w:val="yellow"/>
                <w:lang w:eastAsia="de-CH"/>
              </w:rPr>
              <w:t>252 000</w:t>
            </w:r>
            <w:r w:rsidR="00AF762D" w:rsidRPr="00D4517C">
              <w:rPr>
                <w:sz w:val="16"/>
                <w:szCs w:val="22"/>
                <w:highlight w:val="yellow"/>
                <w:lang w:eastAsia="de-CH"/>
              </w:rPr>
              <w:t xml:space="preserve"> </w:t>
            </w:r>
            <w:r w:rsidR="00AF762D" w:rsidRPr="00D4517C">
              <w:rPr>
                <w:sz w:val="16"/>
                <w:szCs w:val="22"/>
                <w:lang w:eastAsia="de-CH"/>
              </w:rPr>
              <w:t>kWh/j</w:t>
            </w:r>
          </w:p>
        </w:tc>
        <w:tc>
          <w:tcPr>
            <w:tcW w:w="2004" w:type="dxa"/>
            <w:shd w:val="clear" w:color="auto" w:fill="E9F0D7" w:themeFill="accent2" w:themeFillTint="33"/>
          </w:tcPr>
          <w:p w14:paraId="43359464" w14:textId="2E556F1B" w:rsidR="00AF762D" w:rsidRPr="00D4517C" w:rsidRDefault="00095A4E" w:rsidP="00BE4C5B">
            <w:pPr>
              <w:spacing w:line="240" w:lineRule="auto"/>
              <w:jc w:val="center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highlight w:val="yellow"/>
                <w:lang w:eastAsia="de-CH"/>
              </w:rPr>
              <w:t>350 000</w:t>
            </w:r>
            <w:r w:rsidR="00AF762D" w:rsidRPr="00D4517C">
              <w:rPr>
                <w:sz w:val="16"/>
                <w:szCs w:val="22"/>
                <w:highlight w:val="yellow"/>
                <w:lang w:eastAsia="de-CH"/>
              </w:rPr>
              <w:t xml:space="preserve"> </w:t>
            </w:r>
            <w:r w:rsidR="00AF762D" w:rsidRPr="00D4517C">
              <w:rPr>
                <w:sz w:val="16"/>
                <w:szCs w:val="22"/>
                <w:lang w:eastAsia="de-CH"/>
              </w:rPr>
              <w:t>kWh/j</w:t>
            </w:r>
          </w:p>
        </w:tc>
        <w:tc>
          <w:tcPr>
            <w:tcW w:w="1898" w:type="dxa"/>
            <w:shd w:val="clear" w:color="auto" w:fill="E9F0D7" w:themeFill="accent2" w:themeFillTint="33"/>
          </w:tcPr>
          <w:p w14:paraId="0BF1434C" w14:textId="2AABDE7E" w:rsidR="00AF762D" w:rsidRPr="00D4517C" w:rsidRDefault="00095A4E" w:rsidP="00BE4C5B">
            <w:pPr>
              <w:spacing w:line="240" w:lineRule="auto"/>
              <w:jc w:val="center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highlight w:val="yellow"/>
                <w:lang w:eastAsia="de-CH"/>
              </w:rPr>
              <w:t>200</w:t>
            </w:r>
            <w:r w:rsidR="00AF762D" w:rsidRPr="00D4517C">
              <w:rPr>
                <w:sz w:val="16"/>
                <w:szCs w:val="22"/>
                <w:lang w:eastAsia="de-CH"/>
              </w:rPr>
              <w:t xml:space="preserve"> kWh/j</w:t>
            </w:r>
          </w:p>
        </w:tc>
      </w:tr>
    </w:tbl>
    <w:p w14:paraId="3A779609" w14:textId="18C3B276" w:rsidR="007A0086" w:rsidRPr="00D4517C" w:rsidRDefault="007A0086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0E05D879" w14:textId="26FFFB14" w:rsidR="0003003D" w:rsidRPr="00D4517C" w:rsidRDefault="000F72FA" w:rsidP="00BE4C5B">
      <w:pPr>
        <w:spacing w:line="240" w:lineRule="auto"/>
        <w:jc w:val="both"/>
        <w:rPr>
          <w:szCs w:val="18"/>
          <w:lang w:eastAsia="de-CH"/>
        </w:rPr>
      </w:pPr>
      <w:r w:rsidRPr="00D4517C">
        <w:rPr>
          <w:szCs w:val="18"/>
          <w:lang w:eastAsia="de-CH"/>
        </w:rPr>
        <w:t>Somit</w:t>
      </w:r>
      <w:r w:rsidR="0003003D" w:rsidRPr="00D4517C">
        <w:rPr>
          <w:szCs w:val="18"/>
          <w:lang w:eastAsia="de-CH"/>
        </w:rPr>
        <w:t xml:space="preserve"> </w:t>
      </w:r>
      <w:r w:rsidR="007F267C" w:rsidRPr="00D4517C">
        <w:rPr>
          <w:szCs w:val="18"/>
          <w:lang w:eastAsia="de-CH"/>
        </w:rPr>
        <w:t>wird der</w:t>
      </w:r>
      <w:r w:rsidR="0003003D" w:rsidRPr="00D4517C">
        <w:rPr>
          <w:szCs w:val="18"/>
          <w:lang w:eastAsia="de-CH"/>
        </w:rPr>
        <w:t xml:space="preserve"> Eigenwärmebedarf </w:t>
      </w:r>
      <w:r w:rsidR="00033327" w:rsidRPr="00D4517C">
        <w:rPr>
          <w:szCs w:val="18"/>
          <w:lang w:eastAsia="de-CH"/>
        </w:rPr>
        <w:t>während dem ganzen</w:t>
      </w:r>
      <w:r w:rsidR="0003003D" w:rsidRPr="00D4517C">
        <w:rPr>
          <w:szCs w:val="18"/>
          <w:lang w:eastAsia="de-CH"/>
        </w:rPr>
        <w:t xml:space="preserve"> Jahr mit eigener Wärmeproduktion </w:t>
      </w:r>
      <w:r w:rsidR="00033327" w:rsidRPr="00D4517C">
        <w:rPr>
          <w:szCs w:val="18"/>
          <w:lang w:eastAsia="de-CH"/>
        </w:rPr>
        <w:t xml:space="preserve">des </w:t>
      </w:r>
      <w:r w:rsidR="0003003D" w:rsidRPr="00D4517C">
        <w:rPr>
          <w:szCs w:val="18"/>
          <w:lang w:eastAsia="de-CH"/>
        </w:rPr>
        <w:t>BHKW</w:t>
      </w:r>
      <w:r w:rsidR="00033327" w:rsidRPr="00D4517C">
        <w:rPr>
          <w:szCs w:val="18"/>
          <w:lang w:eastAsia="de-CH"/>
        </w:rPr>
        <w:t>s</w:t>
      </w:r>
      <w:r w:rsidR="007F267C" w:rsidRPr="00D4517C">
        <w:rPr>
          <w:szCs w:val="18"/>
          <w:lang w:eastAsia="de-CH"/>
        </w:rPr>
        <w:t xml:space="preserve"> gedeckt</w:t>
      </w:r>
      <w:r w:rsidR="0003003D" w:rsidRPr="00D4517C">
        <w:rPr>
          <w:szCs w:val="18"/>
          <w:lang w:eastAsia="de-CH"/>
        </w:rPr>
        <w:t xml:space="preserve">. </w:t>
      </w:r>
    </w:p>
    <w:p w14:paraId="46162E34" w14:textId="77777777" w:rsidR="009571E5" w:rsidRPr="00D4517C" w:rsidRDefault="009571E5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38CE4739" w14:textId="77777777" w:rsidR="009571E5" w:rsidRPr="00D4517C" w:rsidRDefault="009571E5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0A9C6EB4" w14:textId="77777777" w:rsidR="009571E5" w:rsidRPr="00D4517C" w:rsidRDefault="009571E5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2C47A409" w14:textId="77777777" w:rsidR="009571E5" w:rsidRPr="00D4517C" w:rsidRDefault="009571E5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619B7F99" w14:textId="223FB24D" w:rsidR="007F267C" w:rsidRPr="00D4517C" w:rsidRDefault="00031289" w:rsidP="00BE4C5B">
      <w:pPr>
        <w:spacing w:line="240" w:lineRule="auto"/>
        <w:jc w:val="both"/>
        <w:rPr>
          <w:sz w:val="16"/>
          <w:szCs w:val="22"/>
          <w:lang w:eastAsia="de-CH"/>
        </w:rPr>
      </w:pPr>
      <w:r w:rsidRPr="00D4517C">
        <w:rPr>
          <w:noProof/>
          <w:sz w:val="16"/>
          <w:szCs w:val="22"/>
          <w:lang w:eastAsia="de-CH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C4EE868" wp14:editId="28E44851">
                <wp:simplePos x="0" y="0"/>
                <wp:positionH relativeFrom="margin">
                  <wp:posOffset>-92101</wp:posOffset>
                </wp:positionH>
                <wp:positionV relativeFrom="paragraph">
                  <wp:posOffset>161772</wp:posOffset>
                </wp:positionV>
                <wp:extent cx="6715329" cy="2830983"/>
                <wp:effectExtent l="0" t="0" r="28575" b="26670"/>
                <wp:wrapNone/>
                <wp:docPr id="23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329" cy="2830983"/>
                          <a:chOff x="0" y="0"/>
                          <a:chExt cx="9394791" cy="2838862"/>
                        </a:xfrm>
                      </wpg:grpSpPr>
                      <pic:pic xmlns:pic="http://schemas.openxmlformats.org/drawingml/2006/picture">
                        <pic:nvPicPr>
                          <pic:cNvPr id="22" name="Image 22" descr="Une image contenant jaune, moteur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57171" y="603743"/>
                            <a:ext cx="2388465" cy="1813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feld 5"/>
                        <wps:cNvSpPr txBox="1"/>
                        <wps:spPr>
                          <a:xfrm>
                            <a:off x="2147832" y="2337366"/>
                            <a:ext cx="2336165" cy="4089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6F2E6D" w14:textId="77777777" w:rsidR="00371C5E" w:rsidRPr="006C0C08" w:rsidRDefault="00371C5E" w:rsidP="00371C5E">
                              <w:pPr>
                                <w:jc w:val="center"/>
                                <w:rPr>
                                  <w:rFonts w:eastAsia="Open Sans" w:cs="Open Sans"/>
                                  <w:b/>
                                  <w:bCs/>
                                  <w:color w:val="000000" w:themeColor="text1"/>
                                  <w:kern w:val="24"/>
                                  <w:szCs w:val="18"/>
                                  <w:lang w:val="fr-CH"/>
                                </w:rPr>
                              </w:pPr>
                              <w:proofErr w:type="spellStart"/>
                              <w:r w:rsidRPr="006C0C08">
                                <w:rPr>
                                  <w:rFonts w:eastAsia="Open Sans" w:cs="Open Sans"/>
                                  <w:b/>
                                  <w:bCs/>
                                  <w:color w:val="000000" w:themeColor="text1"/>
                                  <w:kern w:val="24"/>
                                  <w:szCs w:val="18"/>
                                  <w:lang w:val="fr-CH"/>
                                </w:rPr>
                                <w:t>Thermische</w:t>
                              </w:r>
                              <w:proofErr w:type="spellEnd"/>
                              <w:r w:rsidRPr="006C0C08">
                                <w:rPr>
                                  <w:rFonts w:eastAsia="Open Sans" w:cs="Open Sans"/>
                                  <w:b/>
                                  <w:bCs/>
                                  <w:color w:val="000000" w:themeColor="text1"/>
                                  <w:kern w:val="24"/>
                                  <w:szCs w:val="18"/>
                                  <w:lang w:val="fr-CH"/>
                                </w:rPr>
                                <w:t xml:space="preserve"> </w:t>
                              </w:r>
                              <w:proofErr w:type="spellStart"/>
                              <w:r w:rsidRPr="006C0C08">
                                <w:rPr>
                                  <w:rFonts w:eastAsia="Open Sans" w:cs="Open Sans"/>
                                  <w:b/>
                                  <w:bCs/>
                                  <w:color w:val="000000" w:themeColor="text1"/>
                                  <w:kern w:val="24"/>
                                  <w:szCs w:val="18"/>
                                  <w:lang w:val="fr-CH"/>
                                </w:rPr>
                                <w:t>Leistung</w:t>
                              </w:r>
                              <w:proofErr w:type="spellEnd"/>
                            </w:p>
                            <w:p w14:paraId="7754F6AB" w14:textId="6DD3617B" w:rsidR="00371C5E" w:rsidRPr="006C0C08" w:rsidRDefault="00095A4E" w:rsidP="00371C5E">
                              <w:pPr>
                                <w:jc w:val="center"/>
                                <w:rPr>
                                  <w:rFonts w:eastAsia="Open Sans" w:cs="Open Sans"/>
                                  <w:color w:val="000000" w:themeColor="text1"/>
                                  <w:kern w:val="24"/>
                                  <w:szCs w:val="18"/>
                                  <w:lang w:val="fr-CH"/>
                                </w:rPr>
                              </w:pPr>
                              <w:r>
                                <w:rPr>
                                  <w:rFonts w:eastAsia="Open Sans" w:cs="Open Sans"/>
                                  <w:color w:val="000000" w:themeColor="text1"/>
                                  <w:kern w:val="24"/>
                                  <w:szCs w:val="18"/>
                                  <w:highlight w:val="yellow"/>
                                  <w:lang w:val="fr-CH"/>
                                </w:rPr>
                                <w:t>100</w:t>
                              </w:r>
                              <w:r w:rsidR="00371C5E" w:rsidRPr="006C0C08">
                                <w:rPr>
                                  <w:rFonts w:eastAsia="Open Sans" w:cs="Open Sans"/>
                                  <w:color w:val="000000" w:themeColor="text1"/>
                                  <w:kern w:val="24"/>
                                  <w:szCs w:val="18"/>
                                  <w:highlight w:val="yellow"/>
                                  <w:lang w:val="fr-CH"/>
                                </w:rPr>
                                <w:t xml:space="preserve"> kW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" name="Textfeld 6"/>
                        <wps:cNvSpPr txBox="1"/>
                        <wps:spPr>
                          <a:xfrm>
                            <a:off x="2199588" y="60375"/>
                            <a:ext cx="2278380" cy="4089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87ED9E" w14:textId="77777777" w:rsidR="00371C5E" w:rsidRPr="006C0C08" w:rsidRDefault="00371C5E" w:rsidP="00371C5E">
                              <w:pPr>
                                <w:jc w:val="center"/>
                                <w:rPr>
                                  <w:rFonts w:eastAsia="Open Sans" w:cs="Open Sans"/>
                                  <w:b/>
                                  <w:bCs/>
                                  <w:color w:val="000000" w:themeColor="text1"/>
                                  <w:kern w:val="24"/>
                                  <w:szCs w:val="18"/>
                                  <w:lang w:val="fr-CH"/>
                                </w:rPr>
                              </w:pPr>
                              <w:proofErr w:type="spellStart"/>
                              <w:r w:rsidRPr="006C0C08">
                                <w:rPr>
                                  <w:rFonts w:eastAsia="Open Sans" w:cs="Open Sans"/>
                                  <w:b/>
                                  <w:bCs/>
                                  <w:color w:val="000000" w:themeColor="text1"/>
                                  <w:kern w:val="24"/>
                                  <w:szCs w:val="18"/>
                                  <w:lang w:val="fr-CH"/>
                                </w:rPr>
                                <w:t>Elektrische</w:t>
                              </w:r>
                              <w:proofErr w:type="spellEnd"/>
                              <w:r w:rsidRPr="006C0C08">
                                <w:rPr>
                                  <w:rFonts w:eastAsia="Open Sans" w:cs="Open Sans"/>
                                  <w:b/>
                                  <w:bCs/>
                                  <w:color w:val="000000" w:themeColor="text1"/>
                                  <w:kern w:val="24"/>
                                  <w:szCs w:val="18"/>
                                  <w:lang w:val="fr-CH"/>
                                </w:rPr>
                                <w:t xml:space="preserve"> </w:t>
                              </w:r>
                              <w:proofErr w:type="spellStart"/>
                              <w:r w:rsidRPr="006C0C08">
                                <w:rPr>
                                  <w:rFonts w:eastAsia="Open Sans" w:cs="Open Sans"/>
                                  <w:b/>
                                  <w:bCs/>
                                  <w:color w:val="000000" w:themeColor="text1"/>
                                  <w:kern w:val="24"/>
                                  <w:szCs w:val="18"/>
                                  <w:lang w:val="fr-CH"/>
                                </w:rPr>
                                <w:t>Leistung</w:t>
                              </w:r>
                              <w:proofErr w:type="spellEnd"/>
                            </w:p>
                            <w:p w14:paraId="26B384AA" w14:textId="343DFEDB" w:rsidR="00371C5E" w:rsidRPr="006C0C08" w:rsidRDefault="00095A4E" w:rsidP="00371C5E">
                              <w:pPr>
                                <w:jc w:val="center"/>
                                <w:rPr>
                                  <w:rFonts w:eastAsia="Open Sans" w:cs="Open Sans"/>
                                  <w:color w:val="000000" w:themeColor="text1"/>
                                  <w:kern w:val="24"/>
                                  <w:szCs w:val="18"/>
                                  <w:lang w:val="fr-CH"/>
                                </w:rPr>
                              </w:pPr>
                              <w:r>
                                <w:rPr>
                                  <w:rFonts w:eastAsia="Open Sans" w:cs="Open Sans"/>
                                  <w:color w:val="000000" w:themeColor="text1"/>
                                  <w:kern w:val="24"/>
                                  <w:szCs w:val="18"/>
                                  <w:highlight w:val="yellow"/>
                                  <w:lang w:val="fr-CH"/>
                                </w:rPr>
                                <w:t>50</w:t>
                              </w:r>
                              <w:r w:rsidR="00371C5E" w:rsidRPr="006C0C08">
                                <w:rPr>
                                  <w:rFonts w:eastAsia="Open Sans" w:cs="Open Sans"/>
                                  <w:color w:val="000000" w:themeColor="text1"/>
                                  <w:kern w:val="24"/>
                                  <w:szCs w:val="18"/>
                                  <w:highlight w:val="yellow"/>
                                  <w:lang w:val="fr-CH"/>
                                </w:rPr>
                                <w:t xml:space="preserve"> kW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Textfeld 7"/>
                        <wps:cNvSpPr txBox="1"/>
                        <wps:spPr>
                          <a:xfrm>
                            <a:off x="5166874" y="0"/>
                            <a:ext cx="2075180" cy="7391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F5456C" w14:textId="77777777" w:rsidR="00371C5E" w:rsidRPr="006C0C08" w:rsidRDefault="00371C5E" w:rsidP="00371C5E">
                              <w:pPr>
                                <w:rPr>
                                  <w:rFonts w:eastAsia="Open Sans" w:cs="Open Sans"/>
                                  <w:b/>
                                  <w:bCs/>
                                  <w:color w:val="000000" w:themeColor="dark1"/>
                                  <w:kern w:val="24"/>
                                  <w:szCs w:val="18"/>
                                </w:rPr>
                              </w:pPr>
                              <w:r w:rsidRPr="006C0C08">
                                <w:rPr>
                                  <w:rFonts w:eastAsia="Open Sans" w:cs="Open Sans"/>
                                  <w:b/>
                                  <w:bCs/>
                                  <w:color w:val="000000" w:themeColor="dark1"/>
                                  <w:kern w:val="24"/>
                                  <w:szCs w:val="18"/>
                                </w:rPr>
                                <w:t>Strom</w:t>
                              </w:r>
                            </w:p>
                            <w:p w14:paraId="0F752E02" w14:textId="6E396D31" w:rsidR="00371C5E" w:rsidRPr="006C0C08" w:rsidRDefault="00095A4E" w:rsidP="00371C5E">
                              <w:pPr>
                                <w:rPr>
                                  <w:rFonts w:eastAsia="Open Sans" w:cs="Open Sans"/>
                                  <w:color w:val="000000" w:themeColor="dark1"/>
                                  <w:kern w:val="24"/>
                                  <w:szCs w:val="18"/>
                                </w:rPr>
                              </w:pPr>
                              <w:r>
                                <w:rPr>
                                  <w:rFonts w:eastAsia="Open Sans" w:cs="Open Sans"/>
                                  <w:color w:val="000000" w:themeColor="dark1"/>
                                  <w:kern w:val="24"/>
                                  <w:szCs w:val="18"/>
                                  <w:highlight w:val="yellow"/>
                                </w:rPr>
                                <w:t>280 000</w:t>
                              </w:r>
                              <w:r w:rsidR="00371C5E" w:rsidRPr="006C0C08">
                                <w:rPr>
                                  <w:rFonts w:eastAsia="Open Sans" w:cs="Open Sans"/>
                                  <w:color w:val="000000" w:themeColor="dark1"/>
                                  <w:kern w:val="24"/>
                                  <w:szCs w:val="18"/>
                                  <w:highlight w:val="yellow"/>
                                </w:rPr>
                                <w:t xml:space="preserve"> kWh/a</w:t>
                              </w:r>
                            </w:p>
                            <w:p w14:paraId="1D72BA2D" w14:textId="77777777" w:rsidR="00371C5E" w:rsidRPr="006C0C08" w:rsidRDefault="00371C5E" w:rsidP="00371C5E">
                              <w:pPr>
                                <w:rPr>
                                  <w:rFonts w:eastAsia="Open Sans" w:cs="Open Sans"/>
                                  <w:b/>
                                  <w:bCs/>
                                  <w:color w:val="000000" w:themeColor="dark1"/>
                                  <w:kern w:val="24"/>
                                  <w:szCs w:val="18"/>
                                </w:rPr>
                              </w:pPr>
                              <w:r w:rsidRPr="006C0C08">
                                <w:rPr>
                                  <w:rFonts w:eastAsia="Open Sans" w:cs="Open Sans"/>
                                  <w:b/>
                                  <w:bCs/>
                                  <w:color w:val="000000" w:themeColor="dark1"/>
                                  <w:kern w:val="24"/>
                                  <w:szCs w:val="18"/>
                                </w:rPr>
                                <w:t>Eigenverbrauch</w:t>
                              </w:r>
                              <w:r>
                                <w:rPr>
                                  <w:rFonts w:eastAsia="Open Sans" w:cs="Open Sans"/>
                                  <w:b/>
                                  <w:bCs/>
                                  <w:color w:val="000000" w:themeColor="dark1"/>
                                  <w:kern w:val="24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555D13B5" w14:textId="6B6CCD43" w:rsidR="00371C5E" w:rsidRPr="006C0C08" w:rsidRDefault="00095A4E" w:rsidP="00371C5E">
                              <w:pPr>
                                <w:rPr>
                                  <w:rFonts w:eastAsia="Open Sans" w:cs="Open Sans"/>
                                  <w:color w:val="000000" w:themeColor="dark1"/>
                                  <w:kern w:val="24"/>
                                  <w:szCs w:val="18"/>
                                </w:rPr>
                              </w:pPr>
                              <w:r>
                                <w:rPr>
                                  <w:rFonts w:eastAsia="Open Sans" w:cs="Open Sans"/>
                                  <w:color w:val="000000" w:themeColor="dark1"/>
                                  <w:kern w:val="24"/>
                                  <w:szCs w:val="18"/>
                                  <w:highlight w:val="yellow"/>
                                </w:rPr>
                                <w:t>28 000</w:t>
                              </w:r>
                              <w:r w:rsidR="00371C5E" w:rsidRPr="006C0C08">
                                <w:rPr>
                                  <w:rFonts w:eastAsia="Open Sans" w:cs="Open Sans"/>
                                  <w:color w:val="000000" w:themeColor="dark1"/>
                                  <w:kern w:val="24"/>
                                  <w:szCs w:val="18"/>
                                  <w:highlight w:val="yellow"/>
                                </w:rPr>
                                <w:t xml:space="preserve"> kWh/a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" name="Textfeld 8"/>
                        <wps:cNvSpPr txBox="1"/>
                        <wps:spPr>
                          <a:xfrm>
                            <a:off x="5149622" y="1793994"/>
                            <a:ext cx="2092325" cy="7391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C9EBE8" w14:textId="77777777" w:rsidR="00371C5E" w:rsidRPr="006C0C08" w:rsidRDefault="00371C5E" w:rsidP="00371C5E">
                              <w:pPr>
                                <w:rPr>
                                  <w:rFonts w:eastAsia="Open Sans" w:cs="Open Sans"/>
                                  <w:b/>
                                  <w:bCs/>
                                  <w:color w:val="000000" w:themeColor="dark1"/>
                                  <w:kern w:val="24"/>
                                  <w:szCs w:val="18"/>
                                </w:rPr>
                              </w:pPr>
                              <w:r w:rsidRPr="006C0C08">
                                <w:rPr>
                                  <w:rFonts w:eastAsia="Open Sans" w:cs="Open Sans"/>
                                  <w:b/>
                                  <w:bCs/>
                                  <w:color w:val="000000" w:themeColor="dark1"/>
                                  <w:kern w:val="24"/>
                                  <w:szCs w:val="18"/>
                                </w:rPr>
                                <w:t>Wärme</w:t>
                              </w:r>
                            </w:p>
                            <w:p w14:paraId="536C055D" w14:textId="6C743C74" w:rsidR="00371C5E" w:rsidRPr="006C0C08" w:rsidRDefault="00095A4E" w:rsidP="00371C5E">
                              <w:pPr>
                                <w:rPr>
                                  <w:rFonts w:eastAsia="Open Sans" w:cs="Open Sans"/>
                                  <w:color w:val="000000" w:themeColor="dark1"/>
                                  <w:kern w:val="24"/>
                                  <w:szCs w:val="18"/>
                                </w:rPr>
                              </w:pPr>
                              <w:r>
                                <w:rPr>
                                  <w:rFonts w:eastAsia="Open Sans" w:cs="Open Sans"/>
                                  <w:color w:val="000000" w:themeColor="dark1"/>
                                  <w:kern w:val="24"/>
                                  <w:szCs w:val="18"/>
                                  <w:highlight w:val="yellow"/>
                                </w:rPr>
                                <w:t>535 000</w:t>
                              </w:r>
                              <w:r w:rsidR="00371C5E" w:rsidRPr="006C0C08">
                                <w:rPr>
                                  <w:rFonts w:eastAsia="Open Sans" w:cs="Open Sans"/>
                                  <w:color w:val="000000" w:themeColor="dark1"/>
                                  <w:kern w:val="24"/>
                                  <w:szCs w:val="18"/>
                                  <w:highlight w:val="yellow"/>
                                </w:rPr>
                                <w:t xml:space="preserve"> kWh/a</w:t>
                              </w:r>
                            </w:p>
                            <w:p w14:paraId="721691C8" w14:textId="77777777" w:rsidR="00371C5E" w:rsidRPr="006C0C08" w:rsidRDefault="00371C5E" w:rsidP="00371C5E">
                              <w:pPr>
                                <w:rPr>
                                  <w:rFonts w:eastAsia="Open Sans" w:cs="Open Sans"/>
                                  <w:b/>
                                  <w:bCs/>
                                  <w:color w:val="000000" w:themeColor="dark1"/>
                                  <w:kern w:val="24"/>
                                  <w:szCs w:val="18"/>
                                </w:rPr>
                              </w:pPr>
                              <w:r w:rsidRPr="006C0C08">
                                <w:rPr>
                                  <w:rFonts w:eastAsia="Open Sans" w:cs="Open Sans"/>
                                  <w:b/>
                                  <w:bCs/>
                                  <w:color w:val="000000" w:themeColor="dark1"/>
                                  <w:kern w:val="24"/>
                                  <w:szCs w:val="18"/>
                                </w:rPr>
                                <w:t>Eigenverbrauch</w:t>
                              </w:r>
                              <w:r>
                                <w:rPr>
                                  <w:rFonts w:eastAsia="Open Sans" w:cs="Open Sans"/>
                                  <w:b/>
                                  <w:bCs/>
                                  <w:color w:val="000000" w:themeColor="dark1"/>
                                  <w:kern w:val="24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66E38D0E" w14:textId="10E74276" w:rsidR="00371C5E" w:rsidRPr="006C0C08" w:rsidRDefault="00095A4E" w:rsidP="00371C5E">
                              <w:pPr>
                                <w:rPr>
                                  <w:rFonts w:eastAsia="Open Sans" w:cs="Open Sans"/>
                                  <w:color w:val="000000" w:themeColor="dark1"/>
                                  <w:kern w:val="24"/>
                                  <w:szCs w:val="18"/>
                                </w:rPr>
                              </w:pPr>
                              <w:r>
                                <w:rPr>
                                  <w:rFonts w:eastAsia="Open Sans" w:cs="Open Sans"/>
                                  <w:color w:val="000000" w:themeColor="dark1"/>
                                  <w:kern w:val="24"/>
                                  <w:szCs w:val="18"/>
                                  <w:highlight w:val="yellow"/>
                                </w:rPr>
                                <w:t>185 000</w:t>
                              </w:r>
                              <w:r w:rsidR="00371C5E" w:rsidRPr="006C0C08">
                                <w:rPr>
                                  <w:rFonts w:eastAsia="Open Sans" w:cs="Open Sans"/>
                                  <w:color w:val="000000" w:themeColor="dark1"/>
                                  <w:kern w:val="24"/>
                                  <w:szCs w:val="18"/>
                                  <w:highlight w:val="yellow"/>
                                </w:rPr>
                                <w:t xml:space="preserve"> kWh/a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" name="Rechteck 11"/>
                        <wps:cNvSpPr/>
                        <wps:spPr>
                          <a:xfrm>
                            <a:off x="7453190" y="344956"/>
                            <a:ext cx="1941601" cy="674687"/>
                          </a:xfrm>
                          <a:prstGeom prst="rect">
                            <a:avLst/>
                          </a:prstGeom>
                          <a:solidFill>
                            <a:srgbClr val="E8BD06"/>
                          </a:solidFill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A74567" w14:textId="77777777" w:rsidR="00371C5E" w:rsidRPr="006C0C08" w:rsidRDefault="00371C5E" w:rsidP="00371C5E">
                              <w:pPr>
                                <w:jc w:val="center"/>
                                <w:rPr>
                                  <w:rFonts w:eastAsia="Open Sans" w:cs="Open Sans"/>
                                  <w:color w:val="FFFFFF" w:themeColor="light1"/>
                                  <w:kern w:val="24"/>
                                  <w:szCs w:val="18"/>
                                  <w:lang w:val="fr-CH"/>
                                </w:rPr>
                              </w:pPr>
                              <w:r w:rsidRPr="006C0C08">
                                <w:rPr>
                                  <w:rFonts w:eastAsia="Open Sans" w:cs="Open Sans"/>
                                  <w:color w:val="FFFFFF" w:themeColor="light1"/>
                                  <w:kern w:val="24"/>
                                  <w:szCs w:val="18"/>
                                  <w:lang w:val="fr-CH"/>
                                </w:rPr>
                                <w:t xml:space="preserve"> </w:t>
                              </w:r>
                            </w:p>
                            <w:p w14:paraId="261E48CD" w14:textId="5767AB5D" w:rsidR="00371C5E" w:rsidRPr="000F72FA" w:rsidRDefault="00095A4E" w:rsidP="00371C5E">
                              <w:pPr>
                                <w:jc w:val="center"/>
                                <w:rPr>
                                  <w:rFonts w:eastAsia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szCs w:val="18"/>
                                  <w:lang w:val="fr-CH"/>
                                </w:rPr>
                              </w:pPr>
                              <w:r>
                                <w:rPr>
                                  <w:rFonts w:eastAsia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szCs w:val="18"/>
                                  <w:lang w:val="fr-CH"/>
                                </w:rPr>
                                <w:t xml:space="preserve">252 000 </w:t>
                              </w:r>
                              <w:r w:rsidR="00371C5E" w:rsidRPr="000F72FA">
                                <w:rPr>
                                  <w:rFonts w:eastAsia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szCs w:val="18"/>
                                  <w:lang w:val="fr-CH"/>
                                </w:rPr>
                                <w:t>kWh</w:t>
                              </w:r>
                              <w:proofErr w:type="spellStart"/>
                              <w:r w:rsidR="00371C5E" w:rsidRPr="000F72FA">
                                <w:rPr>
                                  <w:rFonts w:eastAsia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position w:val="-8"/>
                                  <w:szCs w:val="18"/>
                                  <w:vertAlign w:val="subscript"/>
                                  <w:lang w:val="fr-CH"/>
                                </w:rPr>
                                <w:t>él</w:t>
                              </w:r>
                              <w:proofErr w:type="spellEnd"/>
                              <w:r w:rsidR="00371C5E" w:rsidRPr="000F72FA">
                                <w:rPr>
                                  <w:rFonts w:eastAsia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szCs w:val="18"/>
                                  <w:lang w:val="fr-CH"/>
                                </w:rPr>
                                <w:t>/</w:t>
                              </w:r>
                              <w:r w:rsidR="005D3B60">
                                <w:rPr>
                                  <w:rFonts w:eastAsia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szCs w:val="18"/>
                                  <w:lang w:val="fr-CH"/>
                                </w:rPr>
                                <w:t>j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" name="Pfeil nach rechts 13"/>
                        <wps:cNvSpPr/>
                        <wps:spPr>
                          <a:xfrm>
                            <a:off x="1854679" y="1528673"/>
                            <a:ext cx="360155" cy="235594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" name="Rechteck 14"/>
                        <wps:cNvSpPr/>
                        <wps:spPr>
                          <a:xfrm>
                            <a:off x="0" y="1216325"/>
                            <a:ext cx="1620216" cy="81391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DBA5C7" w14:textId="77777777" w:rsidR="00371C5E" w:rsidRPr="006C0C08" w:rsidRDefault="00371C5E" w:rsidP="00371C5E">
                              <w:pPr>
                                <w:jc w:val="center"/>
                                <w:rPr>
                                  <w:rFonts w:eastAsia="Open Sans" w:cs="Open Sans"/>
                                  <w:b/>
                                  <w:bCs/>
                                  <w:color w:val="000000" w:themeColor="dark1"/>
                                  <w:kern w:val="24"/>
                                  <w:szCs w:val="18"/>
                                  <w:lang w:val="fr-CH"/>
                                </w:rPr>
                              </w:pPr>
                              <w:proofErr w:type="spellStart"/>
                              <w:r w:rsidRPr="006C0C08">
                                <w:rPr>
                                  <w:rFonts w:eastAsia="Open Sans" w:cs="Open Sans"/>
                                  <w:b/>
                                  <w:bCs/>
                                  <w:color w:val="000000" w:themeColor="dark1"/>
                                  <w:kern w:val="24"/>
                                  <w:szCs w:val="18"/>
                                  <w:lang w:val="fr-CH"/>
                                </w:rPr>
                                <w:t>Bruttoenergie</w:t>
                              </w:r>
                              <w:proofErr w:type="spellEnd"/>
                              <w:r w:rsidRPr="006C0C08">
                                <w:rPr>
                                  <w:rFonts w:eastAsia="Open Sans" w:cs="Open Sans"/>
                                  <w:b/>
                                  <w:bCs/>
                                  <w:color w:val="000000" w:themeColor="dark1"/>
                                  <w:kern w:val="24"/>
                                  <w:szCs w:val="18"/>
                                  <w:lang w:val="fr-CH"/>
                                </w:rPr>
                                <w:t xml:space="preserve"> </w:t>
                              </w:r>
                            </w:p>
                            <w:p w14:paraId="6F73C42B" w14:textId="7A86C0FE" w:rsidR="00371C5E" w:rsidRPr="006C0C08" w:rsidRDefault="00095A4E" w:rsidP="00371C5E">
                              <w:pPr>
                                <w:jc w:val="center"/>
                                <w:rPr>
                                  <w:rFonts w:eastAsia="Open Sans" w:cs="Open Sans"/>
                                  <w:color w:val="000000" w:themeColor="dark1"/>
                                  <w:kern w:val="24"/>
                                  <w:szCs w:val="18"/>
                                  <w:lang w:val="fr-CH"/>
                                </w:rPr>
                              </w:pPr>
                              <w:r>
                                <w:rPr>
                                  <w:rFonts w:eastAsia="Open Sans" w:cs="Open Sans"/>
                                  <w:color w:val="000000" w:themeColor="dark1"/>
                                  <w:kern w:val="24"/>
                                  <w:szCs w:val="18"/>
                                  <w:highlight w:val="yellow"/>
                                  <w:lang w:val="fr-CH"/>
                                </w:rPr>
                                <w:t>827 200</w:t>
                              </w:r>
                              <w:r w:rsidR="00371C5E" w:rsidRPr="006C0C08">
                                <w:rPr>
                                  <w:rFonts w:eastAsia="Open Sans" w:cs="Open Sans"/>
                                  <w:color w:val="000000" w:themeColor="dark1"/>
                                  <w:kern w:val="24"/>
                                  <w:szCs w:val="18"/>
                                  <w:highlight w:val="yellow"/>
                                  <w:lang w:val="fr-CH"/>
                                </w:rPr>
                                <w:t xml:space="preserve"> kWh/a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" name="Pfeil nach rechts 15"/>
                        <wps:cNvSpPr/>
                        <wps:spPr>
                          <a:xfrm rot="1097308">
                            <a:off x="4549715" y="2417194"/>
                            <a:ext cx="362465" cy="243702"/>
                          </a:xfrm>
                          <a:prstGeom prst="rightArrow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A82828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" name="Pfeil nach rechts 16"/>
                        <wps:cNvSpPr/>
                        <wps:spPr>
                          <a:xfrm rot="20825109">
                            <a:off x="4566968" y="469421"/>
                            <a:ext cx="360155" cy="235594"/>
                          </a:xfrm>
                          <a:prstGeom prst="rightArrow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" name="Rechteck 17"/>
                        <wps:cNvSpPr/>
                        <wps:spPr>
                          <a:xfrm>
                            <a:off x="7470474" y="2130418"/>
                            <a:ext cx="1908059" cy="708444"/>
                          </a:xfrm>
                          <a:prstGeom prst="rect">
                            <a:avLst/>
                          </a:prstGeom>
                          <a:solidFill>
                            <a:srgbClr val="8AA93D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398FA5" w14:textId="1749F23B" w:rsidR="00371C5E" w:rsidRPr="000F72FA" w:rsidRDefault="005D3B60" w:rsidP="00371C5E">
                              <w:pPr>
                                <w:jc w:val="center"/>
                                <w:rPr>
                                  <w:rFonts w:eastAsia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szCs w:val="18"/>
                                  <w:lang w:val="fr-CH"/>
                                </w:rPr>
                              </w:pPr>
                              <w:r>
                                <w:rPr>
                                  <w:rFonts w:eastAsia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szCs w:val="18"/>
                                  <w:lang w:val="fr-CH"/>
                                </w:rPr>
                                <w:t xml:space="preserve">350 000 </w:t>
                              </w:r>
                              <w:r w:rsidR="00371C5E" w:rsidRPr="000F72FA">
                                <w:rPr>
                                  <w:rFonts w:eastAsia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szCs w:val="18"/>
                                  <w:lang w:val="fr-CH"/>
                                </w:rPr>
                                <w:t>kWh</w:t>
                              </w:r>
                              <w:r w:rsidR="00371C5E" w:rsidRPr="000F72FA">
                                <w:rPr>
                                  <w:rFonts w:eastAsia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position w:val="-8"/>
                                  <w:szCs w:val="18"/>
                                  <w:vertAlign w:val="subscript"/>
                                  <w:lang w:val="fr-CH"/>
                                </w:rPr>
                                <w:t>th</w:t>
                              </w:r>
                              <w:r w:rsidR="00371C5E" w:rsidRPr="000F72FA">
                                <w:rPr>
                                  <w:rFonts w:eastAsia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szCs w:val="18"/>
                                  <w:lang w:val="fr-CH"/>
                                </w:rPr>
                                <w:t>/</w:t>
                              </w:r>
                              <w:r>
                                <w:rPr>
                                  <w:rFonts w:eastAsia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szCs w:val="18"/>
                                  <w:lang w:val="fr-CH"/>
                                </w:rPr>
                                <w:t>j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" name="Textfeld 18"/>
                        <wps:cNvSpPr txBox="1"/>
                        <wps:spPr>
                          <a:xfrm>
                            <a:off x="7452720" y="8626"/>
                            <a:ext cx="1941195" cy="2628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4887AF" w14:textId="77777777" w:rsidR="00371C5E" w:rsidRPr="006C0C08" w:rsidRDefault="00371C5E" w:rsidP="00371C5E">
                              <w:pPr>
                                <w:rPr>
                                  <w:rFonts w:eastAsia="Open Sans" w:cs="Open Sans"/>
                                  <w:color w:val="000000" w:themeColor="dark1"/>
                                  <w:kern w:val="24"/>
                                  <w:szCs w:val="18"/>
                                  <w:lang w:val="fr-CH"/>
                                </w:rPr>
                              </w:pPr>
                              <w:proofErr w:type="spellStart"/>
                              <w:r w:rsidRPr="006C0C08">
                                <w:rPr>
                                  <w:rFonts w:eastAsia="Open Sans" w:cs="Open Sans"/>
                                  <w:color w:val="000000" w:themeColor="dark1"/>
                                  <w:kern w:val="24"/>
                                  <w:szCs w:val="18"/>
                                  <w:lang w:val="fr-CH"/>
                                </w:rPr>
                                <w:t>Nettostrom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" name="Textfeld 19"/>
                        <wps:cNvSpPr txBox="1"/>
                        <wps:spPr>
                          <a:xfrm>
                            <a:off x="7469971" y="1793994"/>
                            <a:ext cx="1907540" cy="2628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89F6C7" w14:textId="77777777" w:rsidR="00371C5E" w:rsidRPr="006C0C08" w:rsidRDefault="00371C5E" w:rsidP="00371C5E">
                              <w:pPr>
                                <w:rPr>
                                  <w:rFonts w:eastAsia="Open Sans" w:cs="Open Sans"/>
                                  <w:color w:val="000000" w:themeColor="dark1"/>
                                  <w:kern w:val="24"/>
                                  <w:szCs w:val="18"/>
                                  <w:lang w:val="fr-CH"/>
                                </w:rPr>
                              </w:pPr>
                              <w:proofErr w:type="spellStart"/>
                              <w:r w:rsidRPr="006C0C08">
                                <w:rPr>
                                  <w:rFonts w:eastAsia="Open Sans" w:cs="Open Sans"/>
                                  <w:color w:val="000000" w:themeColor="dark1"/>
                                  <w:kern w:val="24"/>
                                  <w:szCs w:val="18"/>
                                  <w:lang w:val="fr-CH"/>
                                </w:rPr>
                                <w:t>Nettowärme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4EE868" id="Groupe 23" o:spid="_x0000_s1026" style="position:absolute;left:0;text-align:left;margin-left:-7.25pt;margin-top:12.75pt;width:528.75pt;height:222.9pt;z-index:251660288;mso-position-horizontal-relative:margin;mso-width-relative:margin;mso-height-relative:margin" coordsize="93947,28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" o:spid="_x0000_s1027" type="#_x0000_t75" alt="Une image contenant jaune, moteur&#10;&#10;Description générée automatiquement" style="position:absolute;left:23571;top:6037;width:23885;height:18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">
                  <v:imagedata r:id="rId9" o:title="Une image contenant jaune, moteur&#10;&#10;Description générée automatiquemen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5" o:spid="_x0000_s1028" type="#_x0000_t202" style="position:absolute;left:21478;top:23373;width:23361;height:4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4F6F2E6D" w14:textId="77777777" w:rsidR="00371C5E" w:rsidRPr="006C0C08" w:rsidRDefault="00371C5E" w:rsidP="00371C5E">
                        <w:pPr>
                          <w:jc w:val="center"/>
                          <w:rPr>
                            <w:rFonts w:eastAsia="Open Sans" w:cs="Open Sans"/>
                            <w:b/>
                            <w:bCs/>
                            <w:color w:val="000000" w:themeColor="text1"/>
                            <w:kern w:val="24"/>
                            <w:szCs w:val="18"/>
                            <w:lang w:val="fr-CH"/>
                          </w:rPr>
                        </w:pPr>
                        <w:proofErr w:type="spellStart"/>
                        <w:r w:rsidRPr="006C0C08">
                          <w:rPr>
                            <w:rFonts w:eastAsia="Open Sans" w:cs="Open Sans"/>
                            <w:b/>
                            <w:bCs/>
                            <w:color w:val="000000" w:themeColor="text1"/>
                            <w:kern w:val="24"/>
                            <w:szCs w:val="18"/>
                            <w:lang w:val="fr-CH"/>
                          </w:rPr>
                          <w:t>Thermische</w:t>
                        </w:r>
                        <w:proofErr w:type="spellEnd"/>
                        <w:r w:rsidRPr="006C0C08">
                          <w:rPr>
                            <w:rFonts w:eastAsia="Open Sans" w:cs="Open Sans"/>
                            <w:b/>
                            <w:bCs/>
                            <w:color w:val="000000" w:themeColor="text1"/>
                            <w:kern w:val="24"/>
                            <w:szCs w:val="18"/>
                            <w:lang w:val="fr-CH"/>
                          </w:rPr>
                          <w:t xml:space="preserve"> </w:t>
                        </w:r>
                        <w:proofErr w:type="spellStart"/>
                        <w:r w:rsidRPr="006C0C08">
                          <w:rPr>
                            <w:rFonts w:eastAsia="Open Sans" w:cs="Open Sans"/>
                            <w:b/>
                            <w:bCs/>
                            <w:color w:val="000000" w:themeColor="text1"/>
                            <w:kern w:val="24"/>
                            <w:szCs w:val="18"/>
                            <w:lang w:val="fr-CH"/>
                          </w:rPr>
                          <w:t>Leistung</w:t>
                        </w:r>
                        <w:proofErr w:type="spellEnd"/>
                      </w:p>
                      <w:p w14:paraId="7754F6AB" w14:textId="6DD3617B" w:rsidR="00371C5E" w:rsidRPr="006C0C08" w:rsidRDefault="00095A4E" w:rsidP="00371C5E">
                        <w:pPr>
                          <w:jc w:val="center"/>
                          <w:rPr>
                            <w:rFonts w:eastAsia="Open Sans" w:cs="Open Sans"/>
                            <w:color w:val="000000" w:themeColor="text1"/>
                            <w:kern w:val="24"/>
                            <w:szCs w:val="18"/>
                            <w:lang w:val="fr-CH"/>
                          </w:rPr>
                        </w:pPr>
                        <w:r>
                          <w:rPr>
                            <w:rFonts w:eastAsia="Open Sans" w:cs="Open Sans"/>
                            <w:color w:val="000000" w:themeColor="text1"/>
                            <w:kern w:val="24"/>
                            <w:szCs w:val="18"/>
                            <w:highlight w:val="yellow"/>
                            <w:lang w:val="fr-CH"/>
                          </w:rPr>
                          <w:t>100</w:t>
                        </w:r>
                        <w:r w:rsidR="00371C5E" w:rsidRPr="006C0C08">
                          <w:rPr>
                            <w:rFonts w:eastAsia="Open Sans" w:cs="Open Sans"/>
                            <w:color w:val="000000" w:themeColor="text1"/>
                            <w:kern w:val="24"/>
                            <w:szCs w:val="18"/>
                            <w:highlight w:val="yellow"/>
                            <w:lang w:val="fr-CH"/>
                          </w:rPr>
                          <w:t xml:space="preserve"> kW</w:t>
                        </w:r>
                      </w:p>
                    </w:txbxContent>
                  </v:textbox>
                </v:shape>
                <v:shape id="Textfeld 6" o:spid="_x0000_s1029" type="#_x0000_t202" style="position:absolute;left:21995;top:603;width:22784;height:4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187ED9E" w14:textId="77777777" w:rsidR="00371C5E" w:rsidRPr="006C0C08" w:rsidRDefault="00371C5E" w:rsidP="00371C5E">
                        <w:pPr>
                          <w:jc w:val="center"/>
                          <w:rPr>
                            <w:rFonts w:eastAsia="Open Sans" w:cs="Open Sans"/>
                            <w:b/>
                            <w:bCs/>
                            <w:color w:val="000000" w:themeColor="text1"/>
                            <w:kern w:val="24"/>
                            <w:szCs w:val="18"/>
                            <w:lang w:val="fr-CH"/>
                          </w:rPr>
                        </w:pPr>
                        <w:proofErr w:type="spellStart"/>
                        <w:r w:rsidRPr="006C0C08">
                          <w:rPr>
                            <w:rFonts w:eastAsia="Open Sans" w:cs="Open Sans"/>
                            <w:b/>
                            <w:bCs/>
                            <w:color w:val="000000" w:themeColor="text1"/>
                            <w:kern w:val="24"/>
                            <w:szCs w:val="18"/>
                            <w:lang w:val="fr-CH"/>
                          </w:rPr>
                          <w:t>Elektrische</w:t>
                        </w:r>
                        <w:proofErr w:type="spellEnd"/>
                        <w:r w:rsidRPr="006C0C08">
                          <w:rPr>
                            <w:rFonts w:eastAsia="Open Sans" w:cs="Open Sans"/>
                            <w:b/>
                            <w:bCs/>
                            <w:color w:val="000000" w:themeColor="text1"/>
                            <w:kern w:val="24"/>
                            <w:szCs w:val="18"/>
                            <w:lang w:val="fr-CH"/>
                          </w:rPr>
                          <w:t xml:space="preserve"> </w:t>
                        </w:r>
                        <w:proofErr w:type="spellStart"/>
                        <w:r w:rsidRPr="006C0C08">
                          <w:rPr>
                            <w:rFonts w:eastAsia="Open Sans" w:cs="Open Sans"/>
                            <w:b/>
                            <w:bCs/>
                            <w:color w:val="000000" w:themeColor="text1"/>
                            <w:kern w:val="24"/>
                            <w:szCs w:val="18"/>
                            <w:lang w:val="fr-CH"/>
                          </w:rPr>
                          <w:t>Leistung</w:t>
                        </w:r>
                        <w:proofErr w:type="spellEnd"/>
                      </w:p>
                      <w:p w14:paraId="26B384AA" w14:textId="343DFEDB" w:rsidR="00371C5E" w:rsidRPr="006C0C08" w:rsidRDefault="00095A4E" w:rsidP="00371C5E">
                        <w:pPr>
                          <w:jc w:val="center"/>
                          <w:rPr>
                            <w:rFonts w:eastAsia="Open Sans" w:cs="Open Sans"/>
                            <w:color w:val="000000" w:themeColor="text1"/>
                            <w:kern w:val="24"/>
                            <w:szCs w:val="18"/>
                            <w:lang w:val="fr-CH"/>
                          </w:rPr>
                        </w:pPr>
                        <w:r>
                          <w:rPr>
                            <w:rFonts w:eastAsia="Open Sans" w:cs="Open Sans"/>
                            <w:color w:val="000000" w:themeColor="text1"/>
                            <w:kern w:val="24"/>
                            <w:szCs w:val="18"/>
                            <w:highlight w:val="yellow"/>
                            <w:lang w:val="fr-CH"/>
                          </w:rPr>
                          <w:t>50</w:t>
                        </w:r>
                        <w:r w:rsidR="00371C5E" w:rsidRPr="006C0C08">
                          <w:rPr>
                            <w:rFonts w:eastAsia="Open Sans" w:cs="Open Sans"/>
                            <w:color w:val="000000" w:themeColor="text1"/>
                            <w:kern w:val="24"/>
                            <w:szCs w:val="18"/>
                            <w:highlight w:val="yellow"/>
                            <w:lang w:val="fr-CH"/>
                          </w:rPr>
                          <w:t xml:space="preserve"> kW</w:t>
                        </w:r>
                      </w:p>
                    </w:txbxContent>
                  </v:textbox>
                </v:shape>
                <v:shape id="Textfeld 7" o:spid="_x0000_s1030" type="#_x0000_t202" style="position:absolute;left:51668;width:20752;height:7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" fillcolor="white [3201]" strokecolor="#fbda54 [3209]" strokeweight="1pt">
                  <v:textbox>
                    <w:txbxContent>
                      <w:p w14:paraId="4FF5456C" w14:textId="77777777" w:rsidR="00371C5E" w:rsidRPr="006C0C08" w:rsidRDefault="00371C5E" w:rsidP="00371C5E">
                        <w:pPr>
                          <w:rPr>
                            <w:rFonts w:eastAsia="Open Sans" w:cs="Open Sans"/>
                            <w:b/>
                            <w:bCs/>
                            <w:color w:val="000000" w:themeColor="dark1"/>
                            <w:kern w:val="24"/>
                            <w:szCs w:val="18"/>
                          </w:rPr>
                        </w:pPr>
                        <w:r w:rsidRPr="006C0C08">
                          <w:rPr>
                            <w:rFonts w:eastAsia="Open Sans" w:cs="Open Sans"/>
                            <w:b/>
                            <w:bCs/>
                            <w:color w:val="000000" w:themeColor="dark1"/>
                            <w:kern w:val="24"/>
                            <w:szCs w:val="18"/>
                          </w:rPr>
                          <w:t>Strom</w:t>
                        </w:r>
                      </w:p>
                      <w:p w14:paraId="0F752E02" w14:textId="6E396D31" w:rsidR="00371C5E" w:rsidRPr="006C0C08" w:rsidRDefault="00095A4E" w:rsidP="00371C5E">
                        <w:pPr>
                          <w:rPr>
                            <w:rFonts w:eastAsia="Open Sans" w:cs="Open Sans"/>
                            <w:color w:val="000000" w:themeColor="dark1"/>
                            <w:kern w:val="24"/>
                            <w:szCs w:val="18"/>
                          </w:rPr>
                        </w:pPr>
                        <w:r>
                          <w:rPr>
                            <w:rFonts w:eastAsia="Open Sans" w:cs="Open Sans"/>
                            <w:color w:val="000000" w:themeColor="dark1"/>
                            <w:kern w:val="24"/>
                            <w:szCs w:val="18"/>
                            <w:highlight w:val="yellow"/>
                          </w:rPr>
                          <w:t>280 000</w:t>
                        </w:r>
                        <w:r w:rsidR="00371C5E" w:rsidRPr="006C0C08">
                          <w:rPr>
                            <w:rFonts w:eastAsia="Open Sans" w:cs="Open Sans"/>
                            <w:color w:val="000000" w:themeColor="dark1"/>
                            <w:kern w:val="24"/>
                            <w:szCs w:val="18"/>
                            <w:highlight w:val="yellow"/>
                          </w:rPr>
                          <w:t xml:space="preserve"> kWh/a</w:t>
                        </w:r>
                      </w:p>
                      <w:p w14:paraId="1D72BA2D" w14:textId="77777777" w:rsidR="00371C5E" w:rsidRPr="006C0C08" w:rsidRDefault="00371C5E" w:rsidP="00371C5E">
                        <w:pPr>
                          <w:rPr>
                            <w:rFonts w:eastAsia="Open Sans" w:cs="Open Sans"/>
                            <w:b/>
                            <w:bCs/>
                            <w:color w:val="000000" w:themeColor="dark1"/>
                            <w:kern w:val="24"/>
                            <w:szCs w:val="18"/>
                          </w:rPr>
                        </w:pPr>
                        <w:r w:rsidRPr="006C0C08">
                          <w:rPr>
                            <w:rFonts w:eastAsia="Open Sans" w:cs="Open Sans"/>
                            <w:b/>
                            <w:bCs/>
                            <w:color w:val="000000" w:themeColor="dark1"/>
                            <w:kern w:val="24"/>
                            <w:szCs w:val="18"/>
                          </w:rPr>
                          <w:t>Eigenverbrauch</w:t>
                        </w:r>
                        <w:r>
                          <w:rPr>
                            <w:rFonts w:eastAsia="Open Sans" w:cs="Open Sans"/>
                            <w:b/>
                            <w:bCs/>
                            <w:color w:val="000000" w:themeColor="dark1"/>
                            <w:kern w:val="24"/>
                            <w:szCs w:val="18"/>
                          </w:rPr>
                          <w:t xml:space="preserve"> </w:t>
                        </w:r>
                      </w:p>
                      <w:p w14:paraId="555D13B5" w14:textId="6B6CCD43" w:rsidR="00371C5E" w:rsidRPr="006C0C08" w:rsidRDefault="00095A4E" w:rsidP="00371C5E">
                        <w:pPr>
                          <w:rPr>
                            <w:rFonts w:eastAsia="Open Sans" w:cs="Open Sans"/>
                            <w:color w:val="000000" w:themeColor="dark1"/>
                            <w:kern w:val="24"/>
                            <w:szCs w:val="18"/>
                          </w:rPr>
                        </w:pPr>
                        <w:r>
                          <w:rPr>
                            <w:rFonts w:eastAsia="Open Sans" w:cs="Open Sans"/>
                            <w:color w:val="000000" w:themeColor="dark1"/>
                            <w:kern w:val="24"/>
                            <w:szCs w:val="18"/>
                            <w:highlight w:val="yellow"/>
                          </w:rPr>
                          <w:t>28 000</w:t>
                        </w:r>
                        <w:r w:rsidR="00371C5E" w:rsidRPr="006C0C08">
                          <w:rPr>
                            <w:rFonts w:eastAsia="Open Sans" w:cs="Open Sans"/>
                            <w:color w:val="000000" w:themeColor="dark1"/>
                            <w:kern w:val="24"/>
                            <w:szCs w:val="18"/>
                            <w:highlight w:val="yellow"/>
                          </w:rPr>
                          <w:t xml:space="preserve"> kWh/a</w:t>
                        </w:r>
                      </w:p>
                    </w:txbxContent>
                  </v:textbox>
                </v:shape>
                <v:shape id="Textfeld 8" o:spid="_x0000_s1031" type="#_x0000_t202" style="position:absolute;left:51496;top:17939;width:20923;height:7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" fillcolor="white [3201]" strokecolor="#92b241 [3205]" strokeweight="1pt">
                  <v:textbox>
                    <w:txbxContent>
                      <w:p w14:paraId="6EC9EBE8" w14:textId="77777777" w:rsidR="00371C5E" w:rsidRPr="006C0C08" w:rsidRDefault="00371C5E" w:rsidP="00371C5E">
                        <w:pPr>
                          <w:rPr>
                            <w:rFonts w:eastAsia="Open Sans" w:cs="Open Sans"/>
                            <w:b/>
                            <w:bCs/>
                            <w:color w:val="000000" w:themeColor="dark1"/>
                            <w:kern w:val="24"/>
                            <w:szCs w:val="18"/>
                          </w:rPr>
                        </w:pPr>
                        <w:r w:rsidRPr="006C0C08">
                          <w:rPr>
                            <w:rFonts w:eastAsia="Open Sans" w:cs="Open Sans"/>
                            <w:b/>
                            <w:bCs/>
                            <w:color w:val="000000" w:themeColor="dark1"/>
                            <w:kern w:val="24"/>
                            <w:szCs w:val="18"/>
                          </w:rPr>
                          <w:t>Wärme</w:t>
                        </w:r>
                      </w:p>
                      <w:p w14:paraId="536C055D" w14:textId="6C743C74" w:rsidR="00371C5E" w:rsidRPr="006C0C08" w:rsidRDefault="00095A4E" w:rsidP="00371C5E">
                        <w:pPr>
                          <w:rPr>
                            <w:rFonts w:eastAsia="Open Sans" w:cs="Open Sans"/>
                            <w:color w:val="000000" w:themeColor="dark1"/>
                            <w:kern w:val="24"/>
                            <w:szCs w:val="18"/>
                          </w:rPr>
                        </w:pPr>
                        <w:r>
                          <w:rPr>
                            <w:rFonts w:eastAsia="Open Sans" w:cs="Open Sans"/>
                            <w:color w:val="000000" w:themeColor="dark1"/>
                            <w:kern w:val="24"/>
                            <w:szCs w:val="18"/>
                            <w:highlight w:val="yellow"/>
                          </w:rPr>
                          <w:t>535 000</w:t>
                        </w:r>
                        <w:r w:rsidR="00371C5E" w:rsidRPr="006C0C08">
                          <w:rPr>
                            <w:rFonts w:eastAsia="Open Sans" w:cs="Open Sans"/>
                            <w:color w:val="000000" w:themeColor="dark1"/>
                            <w:kern w:val="24"/>
                            <w:szCs w:val="18"/>
                            <w:highlight w:val="yellow"/>
                          </w:rPr>
                          <w:t xml:space="preserve"> kWh/a</w:t>
                        </w:r>
                      </w:p>
                      <w:p w14:paraId="721691C8" w14:textId="77777777" w:rsidR="00371C5E" w:rsidRPr="006C0C08" w:rsidRDefault="00371C5E" w:rsidP="00371C5E">
                        <w:pPr>
                          <w:rPr>
                            <w:rFonts w:eastAsia="Open Sans" w:cs="Open Sans"/>
                            <w:b/>
                            <w:bCs/>
                            <w:color w:val="000000" w:themeColor="dark1"/>
                            <w:kern w:val="24"/>
                            <w:szCs w:val="18"/>
                          </w:rPr>
                        </w:pPr>
                        <w:r w:rsidRPr="006C0C08">
                          <w:rPr>
                            <w:rFonts w:eastAsia="Open Sans" w:cs="Open Sans"/>
                            <w:b/>
                            <w:bCs/>
                            <w:color w:val="000000" w:themeColor="dark1"/>
                            <w:kern w:val="24"/>
                            <w:szCs w:val="18"/>
                          </w:rPr>
                          <w:t>Eigenverbrauch</w:t>
                        </w:r>
                        <w:r>
                          <w:rPr>
                            <w:rFonts w:eastAsia="Open Sans" w:cs="Open Sans"/>
                            <w:b/>
                            <w:bCs/>
                            <w:color w:val="000000" w:themeColor="dark1"/>
                            <w:kern w:val="24"/>
                            <w:szCs w:val="18"/>
                          </w:rPr>
                          <w:t xml:space="preserve"> </w:t>
                        </w:r>
                      </w:p>
                      <w:p w14:paraId="66E38D0E" w14:textId="10E74276" w:rsidR="00371C5E" w:rsidRPr="006C0C08" w:rsidRDefault="00095A4E" w:rsidP="00371C5E">
                        <w:pPr>
                          <w:rPr>
                            <w:rFonts w:eastAsia="Open Sans" w:cs="Open Sans"/>
                            <w:color w:val="000000" w:themeColor="dark1"/>
                            <w:kern w:val="24"/>
                            <w:szCs w:val="18"/>
                          </w:rPr>
                        </w:pPr>
                        <w:r>
                          <w:rPr>
                            <w:rFonts w:eastAsia="Open Sans" w:cs="Open Sans"/>
                            <w:color w:val="000000" w:themeColor="dark1"/>
                            <w:kern w:val="24"/>
                            <w:szCs w:val="18"/>
                            <w:highlight w:val="yellow"/>
                          </w:rPr>
                          <w:t>185 000</w:t>
                        </w:r>
                        <w:r w:rsidR="00371C5E" w:rsidRPr="006C0C08">
                          <w:rPr>
                            <w:rFonts w:eastAsia="Open Sans" w:cs="Open Sans"/>
                            <w:color w:val="000000" w:themeColor="dark1"/>
                            <w:kern w:val="24"/>
                            <w:szCs w:val="18"/>
                            <w:highlight w:val="yellow"/>
                          </w:rPr>
                          <w:t xml:space="preserve"> kWh/a</w:t>
                        </w:r>
                      </w:p>
                    </w:txbxContent>
                  </v:textbox>
                </v:shape>
                <v:rect id="Rechteck 11" o:spid="_x0000_s1032" style="position:absolute;left:74531;top:3449;width:19416;height:6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" fillcolor="#e8bd06" strokecolor="#a28303 [1609]" strokeweight="1pt">
                  <v:textbox>
                    <w:txbxContent>
                      <w:p w14:paraId="42A74567" w14:textId="77777777" w:rsidR="00371C5E" w:rsidRPr="006C0C08" w:rsidRDefault="00371C5E" w:rsidP="00371C5E">
                        <w:pPr>
                          <w:jc w:val="center"/>
                          <w:rPr>
                            <w:rFonts w:eastAsia="Open Sans" w:cs="Open Sans"/>
                            <w:color w:val="FFFFFF" w:themeColor="light1"/>
                            <w:kern w:val="24"/>
                            <w:szCs w:val="18"/>
                            <w:lang w:val="fr-CH"/>
                          </w:rPr>
                        </w:pPr>
                        <w:r w:rsidRPr="006C0C08">
                          <w:rPr>
                            <w:rFonts w:eastAsia="Open Sans" w:cs="Open Sans"/>
                            <w:color w:val="FFFFFF" w:themeColor="light1"/>
                            <w:kern w:val="24"/>
                            <w:szCs w:val="18"/>
                            <w:lang w:val="fr-CH"/>
                          </w:rPr>
                          <w:t xml:space="preserve"> </w:t>
                        </w:r>
                      </w:p>
                      <w:p w14:paraId="261E48CD" w14:textId="5767AB5D" w:rsidR="00371C5E" w:rsidRPr="000F72FA" w:rsidRDefault="00095A4E" w:rsidP="00371C5E">
                        <w:pPr>
                          <w:jc w:val="center"/>
                          <w:rPr>
                            <w:rFonts w:eastAsia="Open Sans" w:cs="Open Sans"/>
                            <w:b/>
                            <w:bCs/>
                            <w:color w:val="FFFFFF" w:themeColor="light1"/>
                            <w:kern w:val="24"/>
                            <w:szCs w:val="18"/>
                            <w:lang w:val="fr-CH"/>
                          </w:rPr>
                        </w:pPr>
                        <w:r>
                          <w:rPr>
                            <w:rFonts w:eastAsia="Open Sans" w:cs="Open Sans"/>
                            <w:b/>
                            <w:bCs/>
                            <w:color w:val="FFFFFF" w:themeColor="light1"/>
                            <w:kern w:val="24"/>
                            <w:szCs w:val="18"/>
                            <w:lang w:val="fr-CH"/>
                          </w:rPr>
                          <w:t xml:space="preserve">252 000 </w:t>
                        </w:r>
                        <w:r w:rsidR="00371C5E" w:rsidRPr="000F72FA">
                          <w:rPr>
                            <w:rFonts w:eastAsia="Open Sans" w:cs="Open Sans"/>
                            <w:b/>
                            <w:bCs/>
                            <w:color w:val="FFFFFF" w:themeColor="light1"/>
                            <w:kern w:val="24"/>
                            <w:szCs w:val="18"/>
                            <w:lang w:val="fr-CH"/>
                          </w:rPr>
                          <w:t>kWh</w:t>
                        </w:r>
                        <w:proofErr w:type="spellStart"/>
                        <w:r w:rsidR="00371C5E" w:rsidRPr="000F72FA">
                          <w:rPr>
                            <w:rFonts w:eastAsia="Open Sans" w:cs="Open Sans"/>
                            <w:b/>
                            <w:bCs/>
                            <w:color w:val="FFFFFF" w:themeColor="light1"/>
                            <w:kern w:val="24"/>
                            <w:position w:val="-8"/>
                            <w:szCs w:val="18"/>
                            <w:vertAlign w:val="subscript"/>
                            <w:lang w:val="fr-CH"/>
                          </w:rPr>
                          <w:t>él</w:t>
                        </w:r>
                        <w:proofErr w:type="spellEnd"/>
                        <w:r w:rsidR="00371C5E" w:rsidRPr="000F72FA">
                          <w:rPr>
                            <w:rFonts w:eastAsia="Open Sans" w:cs="Open Sans"/>
                            <w:b/>
                            <w:bCs/>
                            <w:color w:val="FFFFFF" w:themeColor="light1"/>
                            <w:kern w:val="24"/>
                            <w:szCs w:val="18"/>
                            <w:lang w:val="fr-CH"/>
                          </w:rPr>
                          <w:t>/</w:t>
                        </w:r>
                        <w:r w:rsidR="005D3B60">
                          <w:rPr>
                            <w:rFonts w:eastAsia="Open Sans" w:cs="Open Sans"/>
                            <w:b/>
                            <w:bCs/>
                            <w:color w:val="FFFFFF" w:themeColor="light1"/>
                            <w:kern w:val="24"/>
                            <w:szCs w:val="18"/>
                            <w:lang w:val="fr-CH"/>
                          </w:rPr>
                          <w:t>j</w:t>
                        </w:r>
                      </w:p>
                    </w:txbxContent>
                  </v:textbox>
                </v: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Pfeil nach rechts 13" o:spid="_x0000_s1033" type="#_x0000_t13" style="position:absolute;left:18546;top:15286;width:3602;height:2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" adj="14535" fillcolor="#155e77 [3206]" strokecolor="#0a2e3b [1606]" strokeweight="1pt"/>
                <v:rect id="Rechteck 14" o:spid="_x0000_s1034" style="position:absolute;top:12163;width:16202;height:8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" fillcolor="white [3201]" strokecolor="#155e77 [3206]" strokeweight="1pt">
                  <v:textbox>
                    <w:txbxContent>
                      <w:p w14:paraId="72DBA5C7" w14:textId="77777777" w:rsidR="00371C5E" w:rsidRPr="006C0C08" w:rsidRDefault="00371C5E" w:rsidP="00371C5E">
                        <w:pPr>
                          <w:jc w:val="center"/>
                          <w:rPr>
                            <w:rFonts w:eastAsia="Open Sans" w:cs="Open Sans"/>
                            <w:b/>
                            <w:bCs/>
                            <w:color w:val="000000" w:themeColor="dark1"/>
                            <w:kern w:val="24"/>
                            <w:szCs w:val="18"/>
                            <w:lang w:val="fr-CH"/>
                          </w:rPr>
                        </w:pPr>
                        <w:proofErr w:type="spellStart"/>
                        <w:r w:rsidRPr="006C0C08">
                          <w:rPr>
                            <w:rFonts w:eastAsia="Open Sans" w:cs="Open Sans"/>
                            <w:b/>
                            <w:bCs/>
                            <w:color w:val="000000" w:themeColor="dark1"/>
                            <w:kern w:val="24"/>
                            <w:szCs w:val="18"/>
                            <w:lang w:val="fr-CH"/>
                          </w:rPr>
                          <w:t>Bruttoenergie</w:t>
                        </w:r>
                        <w:proofErr w:type="spellEnd"/>
                        <w:r w:rsidRPr="006C0C08">
                          <w:rPr>
                            <w:rFonts w:eastAsia="Open Sans" w:cs="Open Sans"/>
                            <w:b/>
                            <w:bCs/>
                            <w:color w:val="000000" w:themeColor="dark1"/>
                            <w:kern w:val="24"/>
                            <w:szCs w:val="18"/>
                            <w:lang w:val="fr-CH"/>
                          </w:rPr>
                          <w:t xml:space="preserve"> </w:t>
                        </w:r>
                      </w:p>
                      <w:p w14:paraId="6F73C42B" w14:textId="7A86C0FE" w:rsidR="00371C5E" w:rsidRPr="006C0C08" w:rsidRDefault="00095A4E" w:rsidP="00371C5E">
                        <w:pPr>
                          <w:jc w:val="center"/>
                          <w:rPr>
                            <w:rFonts w:eastAsia="Open Sans" w:cs="Open Sans"/>
                            <w:color w:val="000000" w:themeColor="dark1"/>
                            <w:kern w:val="24"/>
                            <w:szCs w:val="18"/>
                            <w:lang w:val="fr-CH"/>
                          </w:rPr>
                        </w:pPr>
                        <w:r>
                          <w:rPr>
                            <w:rFonts w:eastAsia="Open Sans" w:cs="Open Sans"/>
                            <w:color w:val="000000" w:themeColor="dark1"/>
                            <w:kern w:val="24"/>
                            <w:szCs w:val="18"/>
                            <w:highlight w:val="yellow"/>
                            <w:lang w:val="fr-CH"/>
                          </w:rPr>
                          <w:t>827 200</w:t>
                        </w:r>
                        <w:r w:rsidR="00371C5E" w:rsidRPr="006C0C08">
                          <w:rPr>
                            <w:rFonts w:eastAsia="Open Sans" w:cs="Open Sans"/>
                            <w:color w:val="000000" w:themeColor="dark1"/>
                            <w:kern w:val="24"/>
                            <w:szCs w:val="18"/>
                            <w:highlight w:val="yellow"/>
                            <w:lang w:val="fr-CH"/>
                          </w:rPr>
                          <w:t xml:space="preserve"> kWh/a</w:t>
                        </w:r>
                      </w:p>
                    </w:txbxContent>
                  </v:textbox>
                </v:rect>
                <v:shape id="Pfeil nach rechts 15" o:spid="_x0000_s1035" type="#_x0000_t13" style="position:absolute;left:45497;top:24171;width:3624;height:2437;rotation:119855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" adj="14339" fillcolor="#92b241 [3205]" strokecolor="#a82828" strokeweight="1pt"/>
                <v:shape id="Pfeil nach rechts 16" o:spid="_x0000_s1036" type="#_x0000_t13" style="position:absolute;left:45669;top:4694;width:3602;height:2356;rotation:-84638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" adj="14535" fillcolor="#f4c505 [2409]" strokecolor="#a28303 [1609]" strokeweight="1pt"/>
                <v:rect id="Rechteck 17" o:spid="_x0000_s1037" style="position:absolute;left:74704;top:21304;width:19081;height:70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" fillcolor="#8aa93d" strokecolor="#92b241 [3205]" strokeweight="1pt">
                  <v:textbox>
                    <w:txbxContent>
                      <w:p w14:paraId="47398FA5" w14:textId="1749F23B" w:rsidR="00371C5E" w:rsidRPr="000F72FA" w:rsidRDefault="005D3B60" w:rsidP="00371C5E">
                        <w:pPr>
                          <w:jc w:val="center"/>
                          <w:rPr>
                            <w:rFonts w:eastAsia="Open Sans" w:cs="Open Sans"/>
                            <w:b/>
                            <w:bCs/>
                            <w:color w:val="FFFFFF" w:themeColor="light1"/>
                            <w:kern w:val="24"/>
                            <w:szCs w:val="18"/>
                            <w:lang w:val="fr-CH"/>
                          </w:rPr>
                        </w:pPr>
                        <w:r>
                          <w:rPr>
                            <w:rFonts w:eastAsia="Open Sans" w:cs="Open Sans"/>
                            <w:b/>
                            <w:bCs/>
                            <w:color w:val="FFFFFF" w:themeColor="light1"/>
                            <w:kern w:val="24"/>
                            <w:szCs w:val="18"/>
                            <w:lang w:val="fr-CH"/>
                          </w:rPr>
                          <w:t xml:space="preserve">350 000 </w:t>
                        </w:r>
                        <w:r w:rsidR="00371C5E" w:rsidRPr="000F72FA">
                          <w:rPr>
                            <w:rFonts w:eastAsia="Open Sans" w:cs="Open Sans"/>
                            <w:b/>
                            <w:bCs/>
                            <w:color w:val="FFFFFF" w:themeColor="light1"/>
                            <w:kern w:val="24"/>
                            <w:szCs w:val="18"/>
                            <w:lang w:val="fr-CH"/>
                          </w:rPr>
                          <w:t>kWh</w:t>
                        </w:r>
                        <w:r w:rsidR="00371C5E" w:rsidRPr="000F72FA">
                          <w:rPr>
                            <w:rFonts w:eastAsia="Open Sans" w:cs="Open Sans"/>
                            <w:b/>
                            <w:bCs/>
                            <w:color w:val="FFFFFF" w:themeColor="light1"/>
                            <w:kern w:val="24"/>
                            <w:position w:val="-8"/>
                            <w:szCs w:val="18"/>
                            <w:vertAlign w:val="subscript"/>
                            <w:lang w:val="fr-CH"/>
                          </w:rPr>
                          <w:t>th</w:t>
                        </w:r>
                        <w:r w:rsidR="00371C5E" w:rsidRPr="000F72FA">
                          <w:rPr>
                            <w:rFonts w:eastAsia="Open Sans" w:cs="Open Sans"/>
                            <w:b/>
                            <w:bCs/>
                            <w:color w:val="FFFFFF" w:themeColor="light1"/>
                            <w:kern w:val="24"/>
                            <w:szCs w:val="18"/>
                            <w:lang w:val="fr-CH"/>
                          </w:rPr>
                          <w:t>/</w:t>
                        </w:r>
                        <w:r>
                          <w:rPr>
                            <w:rFonts w:eastAsia="Open Sans" w:cs="Open Sans"/>
                            <w:b/>
                            <w:bCs/>
                            <w:color w:val="FFFFFF" w:themeColor="light1"/>
                            <w:kern w:val="24"/>
                            <w:szCs w:val="18"/>
                            <w:lang w:val="fr-CH"/>
                          </w:rPr>
                          <w:t>j</w:t>
                        </w:r>
                      </w:p>
                    </w:txbxContent>
                  </v:textbox>
                </v:rect>
                <v:shape id="Textfeld 18" o:spid="_x0000_s1038" type="#_x0000_t202" style="position:absolute;left:74527;top:86;width:19412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" fillcolor="white [3201]" strokecolor="black [3200]" strokeweight="1pt">
                  <v:textbox>
                    <w:txbxContent>
                      <w:p w14:paraId="064887AF" w14:textId="77777777" w:rsidR="00371C5E" w:rsidRPr="006C0C08" w:rsidRDefault="00371C5E" w:rsidP="00371C5E">
                        <w:pPr>
                          <w:rPr>
                            <w:rFonts w:eastAsia="Open Sans" w:cs="Open Sans"/>
                            <w:color w:val="000000" w:themeColor="dark1"/>
                            <w:kern w:val="24"/>
                            <w:szCs w:val="18"/>
                            <w:lang w:val="fr-CH"/>
                          </w:rPr>
                        </w:pPr>
                        <w:proofErr w:type="spellStart"/>
                        <w:r w:rsidRPr="006C0C08">
                          <w:rPr>
                            <w:rFonts w:eastAsia="Open Sans" w:cs="Open Sans"/>
                            <w:color w:val="000000" w:themeColor="dark1"/>
                            <w:kern w:val="24"/>
                            <w:szCs w:val="18"/>
                            <w:lang w:val="fr-CH"/>
                          </w:rPr>
                          <w:t>Nettostrom</w:t>
                        </w:r>
                        <w:proofErr w:type="spellEnd"/>
                      </w:p>
                    </w:txbxContent>
                  </v:textbox>
                </v:shape>
                <v:shape id="Textfeld 19" o:spid="_x0000_s1039" type="#_x0000_t202" style="position:absolute;left:74699;top:17939;width:1907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" fillcolor="white [3201]" strokecolor="black [3200]" strokeweight="1pt">
                  <v:textbox>
                    <w:txbxContent>
                      <w:p w14:paraId="2789F6C7" w14:textId="77777777" w:rsidR="00371C5E" w:rsidRPr="006C0C08" w:rsidRDefault="00371C5E" w:rsidP="00371C5E">
                        <w:pPr>
                          <w:rPr>
                            <w:rFonts w:eastAsia="Open Sans" w:cs="Open Sans"/>
                            <w:color w:val="000000" w:themeColor="dark1"/>
                            <w:kern w:val="24"/>
                            <w:szCs w:val="18"/>
                            <w:lang w:val="fr-CH"/>
                          </w:rPr>
                        </w:pPr>
                        <w:proofErr w:type="spellStart"/>
                        <w:r w:rsidRPr="006C0C08">
                          <w:rPr>
                            <w:rFonts w:eastAsia="Open Sans" w:cs="Open Sans"/>
                            <w:color w:val="000000" w:themeColor="dark1"/>
                            <w:kern w:val="24"/>
                            <w:szCs w:val="18"/>
                            <w:lang w:val="fr-CH"/>
                          </w:rPr>
                          <w:t>Nettowärme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9F86674" w14:textId="497F579E" w:rsidR="007F267C" w:rsidRPr="00D4517C" w:rsidRDefault="007F267C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35511C65" w14:textId="075A0206" w:rsidR="007F267C" w:rsidRPr="00D4517C" w:rsidRDefault="007F267C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3BDE344C" w14:textId="372C40BD" w:rsidR="007F267C" w:rsidRPr="00D4517C" w:rsidRDefault="007F267C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65762EB7" w14:textId="79E4E820" w:rsidR="007F267C" w:rsidRPr="00D4517C" w:rsidRDefault="007F267C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31EF6428" w14:textId="47E21F69" w:rsidR="007F267C" w:rsidRPr="00D4517C" w:rsidRDefault="007F267C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48DBD78F" w14:textId="43F9664E" w:rsidR="007F267C" w:rsidRPr="00D4517C" w:rsidRDefault="007F267C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7A6E1ACF" w14:textId="778DFB7C" w:rsidR="007F267C" w:rsidRPr="00D4517C" w:rsidRDefault="007F267C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6281279F" w14:textId="77777777" w:rsidR="008C0A36" w:rsidRPr="00D4517C" w:rsidRDefault="008C0A36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0FD9F7C6" w14:textId="77777777" w:rsidR="008C0A36" w:rsidRPr="00D4517C" w:rsidRDefault="008C0A36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380327D2" w14:textId="77777777" w:rsidR="008C0A36" w:rsidRPr="00D4517C" w:rsidRDefault="008C0A36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6C1B624D" w14:textId="77777777" w:rsidR="008C0A36" w:rsidRPr="00D4517C" w:rsidRDefault="008C0A36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71971AF5" w14:textId="77777777" w:rsidR="008C0A36" w:rsidRPr="00D4517C" w:rsidRDefault="008C0A36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4CF213ED" w14:textId="77777777" w:rsidR="008C0A36" w:rsidRPr="00D4517C" w:rsidRDefault="008C0A36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7DF34CBA" w14:textId="77777777" w:rsidR="008C0A36" w:rsidRPr="00D4517C" w:rsidRDefault="008C0A36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0EA0D48A" w14:textId="77777777" w:rsidR="009571E5" w:rsidRPr="00D4517C" w:rsidRDefault="009571E5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4DD1363A" w14:textId="77777777" w:rsidR="009571E5" w:rsidRPr="00D4517C" w:rsidRDefault="009571E5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7ABD5A0A" w14:textId="77777777" w:rsidR="009571E5" w:rsidRPr="00D4517C" w:rsidRDefault="009571E5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66A22DE7" w14:textId="77777777" w:rsidR="009571E5" w:rsidRPr="00D4517C" w:rsidRDefault="009571E5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3D4FDFF1" w14:textId="7A15D8C9" w:rsidR="00371C5E" w:rsidRPr="00D4517C" w:rsidRDefault="00371C5E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0031D420" w14:textId="2C79E56F" w:rsidR="00554460" w:rsidRPr="00D4517C" w:rsidRDefault="00554460" w:rsidP="00BE4C5B">
      <w:pPr>
        <w:pStyle w:val="Titre1"/>
        <w:spacing w:line="240" w:lineRule="auto"/>
        <w:rPr>
          <w:sz w:val="24"/>
          <w:szCs w:val="18"/>
        </w:rPr>
      </w:pPr>
      <w:bookmarkStart w:id="11" w:name="_Toc131488827"/>
      <w:r w:rsidRPr="00D4517C">
        <w:rPr>
          <w:sz w:val="24"/>
          <w:szCs w:val="18"/>
        </w:rPr>
        <w:lastRenderedPageBreak/>
        <w:t>Betriebswirtschaftliche Analyse</w:t>
      </w:r>
      <w:bookmarkEnd w:id="11"/>
    </w:p>
    <w:p w14:paraId="3FC87A34" w14:textId="295419F9" w:rsidR="006F14FB" w:rsidRPr="00D4517C" w:rsidRDefault="00554460" w:rsidP="00BE4C5B">
      <w:pPr>
        <w:pStyle w:val="Paragraphedeliste"/>
        <w:numPr>
          <w:ilvl w:val="1"/>
          <w:numId w:val="24"/>
        </w:numPr>
        <w:spacing w:after="80" w:line="240" w:lineRule="auto"/>
        <w:ind w:left="567" w:hanging="567"/>
        <w:jc w:val="both"/>
        <w:rPr>
          <w:b/>
          <w:bCs/>
          <w:sz w:val="20"/>
          <w:szCs w:val="20"/>
          <w:lang w:eastAsia="de-CH"/>
        </w:rPr>
      </w:pPr>
      <w:bookmarkStart w:id="12" w:name="_Toc131488828"/>
      <w:r w:rsidRPr="00D4517C">
        <w:rPr>
          <w:b/>
          <w:bCs/>
          <w:sz w:val="20"/>
          <w:szCs w:val="20"/>
          <w:lang w:eastAsia="de-CH"/>
        </w:rPr>
        <w:t>Investition</w:t>
      </w:r>
      <w:r w:rsidR="00F53A26" w:rsidRPr="00D4517C">
        <w:rPr>
          <w:b/>
          <w:bCs/>
          <w:sz w:val="20"/>
          <w:szCs w:val="20"/>
          <w:lang w:eastAsia="de-CH"/>
        </w:rPr>
        <w:t>skosten</w:t>
      </w:r>
      <w:bookmarkEnd w:id="12"/>
    </w:p>
    <w:p w14:paraId="4DAF9D8B" w14:textId="77777777" w:rsidR="00774801" w:rsidRPr="00D4517C" w:rsidRDefault="00774801" w:rsidP="00BE4C5B">
      <w:pPr>
        <w:spacing w:line="240" w:lineRule="auto"/>
        <w:jc w:val="both"/>
        <w:rPr>
          <w:szCs w:val="18"/>
          <w:lang w:eastAsia="de-CH"/>
        </w:rPr>
      </w:pPr>
      <w:r w:rsidRPr="00D4517C">
        <w:rPr>
          <w:szCs w:val="18"/>
          <w:lang w:eastAsia="de-CH"/>
        </w:rPr>
        <w:t xml:space="preserve">Die Investitionskosten für die Biogasanlage betragen insgesamt </w:t>
      </w:r>
      <w:proofErr w:type="spellStart"/>
      <w:r w:rsidRPr="00D4517C">
        <w:rPr>
          <w:szCs w:val="18"/>
          <w:highlight w:val="yellow"/>
          <w:lang w:eastAsia="de-CH"/>
        </w:rPr>
        <w:t>xxxx</w:t>
      </w:r>
      <w:proofErr w:type="spellEnd"/>
      <w:r w:rsidRPr="00D4517C">
        <w:rPr>
          <w:szCs w:val="18"/>
          <w:lang w:eastAsia="de-CH"/>
        </w:rPr>
        <w:t xml:space="preserve"> CHF.</w:t>
      </w:r>
    </w:p>
    <w:p w14:paraId="77C3D6E7" w14:textId="047D4B20" w:rsidR="00F21410" w:rsidRPr="00D4517C" w:rsidRDefault="00774801" w:rsidP="00BE4C5B">
      <w:pPr>
        <w:spacing w:line="240" w:lineRule="auto"/>
        <w:jc w:val="both"/>
        <w:rPr>
          <w:szCs w:val="18"/>
          <w:lang w:eastAsia="de-CH"/>
        </w:rPr>
      </w:pPr>
      <w:r w:rsidRPr="00D4517C">
        <w:rPr>
          <w:szCs w:val="18"/>
          <w:lang w:eastAsia="de-CH"/>
        </w:rPr>
        <w:t xml:space="preserve">Gemäss Aufstellung in der Exceltabelle (Anhang </w:t>
      </w:r>
      <w:r w:rsidRPr="00D4517C">
        <w:rPr>
          <w:szCs w:val="18"/>
          <w:highlight w:val="yellow"/>
          <w:lang w:eastAsia="de-CH"/>
        </w:rPr>
        <w:t>XY</w:t>
      </w:r>
      <w:r w:rsidRPr="00D4517C">
        <w:rPr>
          <w:szCs w:val="18"/>
          <w:lang w:eastAsia="de-CH"/>
        </w:rPr>
        <w:t xml:space="preserve">) sind </w:t>
      </w:r>
      <w:r w:rsidRPr="00D4517C">
        <w:rPr>
          <w:szCs w:val="18"/>
          <w:highlight w:val="yellow"/>
          <w:lang w:eastAsia="de-CH"/>
        </w:rPr>
        <w:t>xxx</w:t>
      </w:r>
      <w:r w:rsidRPr="00D4517C">
        <w:rPr>
          <w:szCs w:val="18"/>
          <w:lang w:eastAsia="de-CH"/>
        </w:rPr>
        <w:t xml:space="preserve"> CHF im Rahmen der Gesuchstellung anrechenbar.</w:t>
      </w:r>
    </w:p>
    <w:p w14:paraId="56C68967" w14:textId="77777777" w:rsidR="00DB3ADB" w:rsidRPr="00D4517C" w:rsidRDefault="00DB3ADB" w:rsidP="00BE4C5B">
      <w:pPr>
        <w:spacing w:line="240" w:lineRule="auto"/>
        <w:jc w:val="both"/>
        <w:rPr>
          <w:szCs w:val="18"/>
          <w:lang w:eastAsia="de-CH"/>
        </w:rPr>
      </w:pPr>
    </w:p>
    <w:p w14:paraId="2E3539D4" w14:textId="01043674" w:rsidR="00554460" w:rsidRPr="00D4517C" w:rsidRDefault="00090DFE" w:rsidP="00BE4C5B">
      <w:pPr>
        <w:pStyle w:val="Paragraphedeliste"/>
        <w:numPr>
          <w:ilvl w:val="1"/>
          <w:numId w:val="24"/>
        </w:numPr>
        <w:spacing w:after="80" w:line="240" w:lineRule="auto"/>
        <w:ind w:left="567" w:hanging="567"/>
        <w:jc w:val="both"/>
        <w:rPr>
          <w:b/>
          <w:bCs/>
          <w:sz w:val="20"/>
          <w:szCs w:val="20"/>
          <w:lang w:eastAsia="de-CH"/>
        </w:rPr>
      </w:pPr>
      <w:bookmarkStart w:id="13" w:name="_Toc131488829"/>
      <w:r w:rsidRPr="00D4517C">
        <w:rPr>
          <w:b/>
          <w:bCs/>
          <w:sz w:val="20"/>
          <w:szCs w:val="20"/>
          <w:lang w:eastAsia="de-CH"/>
        </w:rPr>
        <w:t>Betriebsk</w:t>
      </w:r>
      <w:r w:rsidR="00441F19" w:rsidRPr="00D4517C">
        <w:rPr>
          <w:b/>
          <w:bCs/>
          <w:sz w:val="20"/>
          <w:szCs w:val="20"/>
          <w:lang w:eastAsia="de-CH"/>
        </w:rPr>
        <w:t>osten</w:t>
      </w:r>
      <w:bookmarkEnd w:id="13"/>
    </w:p>
    <w:p w14:paraId="01755D4D" w14:textId="0B4A1668" w:rsidR="009B69CF" w:rsidRPr="00D4517C" w:rsidRDefault="0052776E" w:rsidP="00BE4C5B">
      <w:pPr>
        <w:spacing w:line="240" w:lineRule="auto"/>
        <w:jc w:val="both"/>
        <w:rPr>
          <w:szCs w:val="18"/>
          <w:lang w:eastAsia="de-CH"/>
        </w:rPr>
      </w:pPr>
      <w:r w:rsidRPr="00D4517C">
        <w:rPr>
          <w:szCs w:val="18"/>
          <w:lang w:eastAsia="de-CH"/>
        </w:rPr>
        <w:t xml:space="preserve">Die Betriebskosten </w:t>
      </w:r>
      <w:r w:rsidR="00BD5DDA" w:rsidRPr="00D4517C">
        <w:rPr>
          <w:szCs w:val="18"/>
          <w:lang w:eastAsia="de-CH"/>
        </w:rPr>
        <w:t>sind in</w:t>
      </w:r>
      <w:r w:rsidRPr="00D4517C">
        <w:rPr>
          <w:szCs w:val="18"/>
          <w:lang w:eastAsia="de-CH"/>
        </w:rPr>
        <w:t xml:space="preserve"> Kapitalkosten, Reparatur und </w:t>
      </w:r>
      <w:r w:rsidR="00BD5DDA" w:rsidRPr="00D4517C">
        <w:rPr>
          <w:szCs w:val="18"/>
          <w:lang w:eastAsia="de-CH"/>
        </w:rPr>
        <w:t>Unterhalt, Betrieb</w:t>
      </w:r>
      <w:r w:rsidR="00031289" w:rsidRPr="00D4517C">
        <w:rPr>
          <w:szCs w:val="18"/>
          <w:lang w:eastAsia="de-CH"/>
        </w:rPr>
        <w:t xml:space="preserve"> und</w:t>
      </w:r>
      <w:r w:rsidR="00BD5DDA" w:rsidRPr="00D4517C">
        <w:rPr>
          <w:szCs w:val="18"/>
          <w:lang w:eastAsia="de-CH"/>
        </w:rPr>
        <w:t xml:space="preserve"> sonstige Kosten aufgeteilt</w:t>
      </w:r>
      <w:r w:rsidR="00031289" w:rsidRPr="00D4517C">
        <w:rPr>
          <w:szCs w:val="18"/>
          <w:lang w:eastAsia="de-CH"/>
        </w:rPr>
        <w:t>:</w:t>
      </w:r>
    </w:p>
    <w:p w14:paraId="4B8623AB" w14:textId="2F460117" w:rsidR="00031289" w:rsidRPr="00D4517C" w:rsidRDefault="0052776E" w:rsidP="00031289">
      <w:pPr>
        <w:pStyle w:val="Paragraphedeliste"/>
        <w:numPr>
          <w:ilvl w:val="0"/>
          <w:numId w:val="25"/>
        </w:numPr>
        <w:spacing w:line="240" w:lineRule="auto"/>
        <w:jc w:val="both"/>
        <w:rPr>
          <w:szCs w:val="18"/>
          <w:lang w:eastAsia="de-CH"/>
        </w:rPr>
      </w:pPr>
      <w:r w:rsidRPr="00D4517C">
        <w:rPr>
          <w:b/>
          <w:bCs/>
          <w:szCs w:val="18"/>
          <w:lang w:eastAsia="de-CH"/>
        </w:rPr>
        <w:t>Kapitalkosten</w:t>
      </w:r>
      <w:r w:rsidR="00031289" w:rsidRPr="00D4517C">
        <w:rPr>
          <w:szCs w:val="18"/>
          <w:lang w:eastAsia="de-CH"/>
        </w:rPr>
        <w:t>:</w:t>
      </w:r>
      <w:r w:rsidRPr="00D4517C">
        <w:rPr>
          <w:szCs w:val="18"/>
          <w:lang w:eastAsia="de-CH"/>
        </w:rPr>
        <w:t xml:space="preserve"> </w:t>
      </w:r>
      <w:r w:rsidR="00441F19" w:rsidRPr="00D4517C">
        <w:rPr>
          <w:szCs w:val="18"/>
          <w:lang w:eastAsia="de-CH"/>
        </w:rPr>
        <w:t>Zinskosten (</w:t>
      </w:r>
      <w:r w:rsidR="00F2128D" w:rsidRPr="00D4517C">
        <w:rPr>
          <w:szCs w:val="18"/>
          <w:highlight w:val="yellow"/>
          <w:lang w:eastAsia="de-CH"/>
        </w:rPr>
        <w:t>2</w:t>
      </w:r>
      <w:r w:rsidR="00441F19" w:rsidRPr="00D4517C">
        <w:rPr>
          <w:szCs w:val="18"/>
          <w:highlight w:val="yellow"/>
          <w:lang w:eastAsia="de-CH"/>
        </w:rPr>
        <w:t>.5%</w:t>
      </w:r>
      <w:r w:rsidR="00441F19" w:rsidRPr="00D4517C">
        <w:rPr>
          <w:szCs w:val="18"/>
          <w:lang w:eastAsia="de-CH"/>
        </w:rPr>
        <w:t>)</w:t>
      </w:r>
      <w:r w:rsidR="00F2128D" w:rsidRPr="00D4517C">
        <w:rPr>
          <w:szCs w:val="18"/>
          <w:lang w:eastAsia="de-CH"/>
        </w:rPr>
        <w:t xml:space="preserve"> </w:t>
      </w:r>
      <w:r w:rsidRPr="00D4517C">
        <w:rPr>
          <w:szCs w:val="18"/>
          <w:lang w:eastAsia="de-CH"/>
        </w:rPr>
        <w:t>und</w:t>
      </w:r>
      <w:r w:rsidR="00441F19" w:rsidRPr="00D4517C">
        <w:rPr>
          <w:szCs w:val="18"/>
          <w:lang w:eastAsia="de-CH"/>
        </w:rPr>
        <w:t xml:space="preserve"> Abschreibungsannuitäten. </w:t>
      </w:r>
      <w:r w:rsidR="00031289" w:rsidRPr="00D4517C">
        <w:rPr>
          <w:szCs w:val="18"/>
          <w:lang w:eastAsia="de-CH"/>
        </w:rPr>
        <w:t>Für die</w:t>
      </w:r>
      <w:r w:rsidR="00441F19" w:rsidRPr="00D4517C">
        <w:rPr>
          <w:szCs w:val="18"/>
          <w:lang w:eastAsia="de-CH"/>
        </w:rPr>
        <w:t xml:space="preserve"> Abschreibung </w:t>
      </w:r>
      <w:r w:rsidR="00BD5DDA" w:rsidRPr="00D4517C">
        <w:rPr>
          <w:szCs w:val="18"/>
          <w:lang w:eastAsia="de-CH"/>
        </w:rPr>
        <w:t>von</w:t>
      </w:r>
      <w:r w:rsidR="00441F19" w:rsidRPr="00D4517C">
        <w:rPr>
          <w:szCs w:val="18"/>
          <w:lang w:eastAsia="de-CH"/>
        </w:rPr>
        <w:t xml:space="preserve"> Maschinen und Technik </w:t>
      </w:r>
      <w:r w:rsidR="00031289" w:rsidRPr="00D4517C">
        <w:rPr>
          <w:szCs w:val="18"/>
          <w:lang w:eastAsia="de-CH"/>
        </w:rPr>
        <w:t xml:space="preserve">wurde mit einer Nutzungsdauer von </w:t>
      </w:r>
      <w:r w:rsidR="00441F19" w:rsidRPr="00D4517C">
        <w:rPr>
          <w:szCs w:val="18"/>
          <w:highlight w:val="yellow"/>
          <w:lang w:eastAsia="de-CH"/>
        </w:rPr>
        <w:t>7 bis 10 Jahre</w:t>
      </w:r>
      <w:r w:rsidR="00031289" w:rsidRPr="00D4517C">
        <w:rPr>
          <w:szCs w:val="18"/>
          <w:lang w:eastAsia="de-CH"/>
        </w:rPr>
        <w:t>n gerechnet</w:t>
      </w:r>
      <w:r w:rsidR="00441F19" w:rsidRPr="00D4517C">
        <w:rPr>
          <w:szCs w:val="18"/>
          <w:lang w:eastAsia="de-CH"/>
        </w:rPr>
        <w:t xml:space="preserve"> und </w:t>
      </w:r>
      <w:r w:rsidR="00031289" w:rsidRPr="00D4517C">
        <w:rPr>
          <w:szCs w:val="18"/>
          <w:lang w:eastAsia="de-CH"/>
        </w:rPr>
        <w:t>für</w:t>
      </w:r>
      <w:r w:rsidR="00441F19" w:rsidRPr="00D4517C">
        <w:rPr>
          <w:szCs w:val="18"/>
          <w:lang w:eastAsia="de-CH"/>
        </w:rPr>
        <w:t xml:space="preserve"> Gebäude </w:t>
      </w:r>
      <w:r w:rsidR="00031289" w:rsidRPr="00D4517C">
        <w:rPr>
          <w:szCs w:val="18"/>
          <w:lang w:eastAsia="de-CH"/>
        </w:rPr>
        <w:t xml:space="preserve">eine Nutzungsdauer von </w:t>
      </w:r>
      <w:r w:rsidR="00441F19" w:rsidRPr="00D4517C">
        <w:rPr>
          <w:szCs w:val="18"/>
          <w:highlight w:val="yellow"/>
          <w:lang w:eastAsia="de-CH"/>
        </w:rPr>
        <w:t>20 Jahre</w:t>
      </w:r>
      <w:r w:rsidR="00031289" w:rsidRPr="00D4517C">
        <w:rPr>
          <w:szCs w:val="18"/>
          <w:highlight w:val="yellow"/>
          <w:lang w:eastAsia="de-CH"/>
        </w:rPr>
        <w:t>n</w:t>
      </w:r>
      <w:r w:rsidR="00031289" w:rsidRPr="00D4517C">
        <w:rPr>
          <w:szCs w:val="18"/>
          <w:lang w:eastAsia="de-CH"/>
        </w:rPr>
        <w:t>.</w:t>
      </w:r>
      <w:r w:rsidR="00441F19" w:rsidRPr="00D4517C">
        <w:rPr>
          <w:szCs w:val="18"/>
          <w:lang w:eastAsia="de-CH"/>
        </w:rPr>
        <w:t xml:space="preserve"> </w:t>
      </w:r>
    </w:p>
    <w:p w14:paraId="20DF6CCE" w14:textId="5C884402" w:rsidR="00031289" w:rsidRPr="00D4517C" w:rsidRDefault="00031289" w:rsidP="00031289">
      <w:pPr>
        <w:pStyle w:val="Paragraphedeliste"/>
        <w:numPr>
          <w:ilvl w:val="0"/>
          <w:numId w:val="25"/>
        </w:numPr>
        <w:spacing w:line="240" w:lineRule="auto"/>
        <w:jc w:val="both"/>
        <w:rPr>
          <w:szCs w:val="18"/>
          <w:lang w:eastAsia="de-CH"/>
        </w:rPr>
      </w:pPr>
      <w:r w:rsidRPr="00D4517C">
        <w:rPr>
          <w:b/>
          <w:bCs/>
          <w:szCs w:val="18"/>
          <w:lang w:eastAsia="de-CH"/>
        </w:rPr>
        <w:t>Reparatur und Unterhalt</w:t>
      </w:r>
      <w:r w:rsidRPr="00D4517C">
        <w:rPr>
          <w:szCs w:val="18"/>
          <w:lang w:eastAsia="de-CH"/>
        </w:rPr>
        <w:t>: Hier wurden Ersatzteile und Serviceleistungen geschätzt.</w:t>
      </w:r>
    </w:p>
    <w:p w14:paraId="0E63A267" w14:textId="4DCCEF01" w:rsidR="008D7ADB" w:rsidRPr="00D4517C" w:rsidRDefault="00031289" w:rsidP="0056759E">
      <w:pPr>
        <w:pStyle w:val="Paragraphedeliste"/>
        <w:numPr>
          <w:ilvl w:val="0"/>
          <w:numId w:val="25"/>
        </w:numPr>
        <w:spacing w:line="240" w:lineRule="auto"/>
        <w:jc w:val="both"/>
        <w:rPr>
          <w:szCs w:val="18"/>
          <w:lang w:eastAsia="de-CH"/>
        </w:rPr>
      </w:pPr>
      <w:r w:rsidRPr="00D4517C">
        <w:rPr>
          <w:b/>
          <w:bCs/>
          <w:szCs w:val="18"/>
          <w:lang w:eastAsia="de-CH"/>
        </w:rPr>
        <w:t>Betrieb</w:t>
      </w:r>
      <w:r w:rsidRPr="00D4517C">
        <w:rPr>
          <w:szCs w:val="18"/>
          <w:lang w:eastAsia="de-CH"/>
        </w:rPr>
        <w:t xml:space="preserve">: Für den </w:t>
      </w:r>
      <w:r w:rsidR="0003003D" w:rsidRPr="00D4517C">
        <w:rPr>
          <w:szCs w:val="18"/>
          <w:lang w:eastAsia="de-CH"/>
        </w:rPr>
        <w:t xml:space="preserve">Transport </w:t>
      </w:r>
      <w:r w:rsidRPr="00D4517C">
        <w:rPr>
          <w:szCs w:val="18"/>
          <w:lang w:eastAsia="de-CH"/>
        </w:rPr>
        <w:t xml:space="preserve">von </w:t>
      </w:r>
      <w:r w:rsidR="0003003D" w:rsidRPr="00D4517C">
        <w:rPr>
          <w:szCs w:val="18"/>
          <w:lang w:eastAsia="de-CH"/>
        </w:rPr>
        <w:t>Hofdünger</w:t>
      </w:r>
      <w:r w:rsidRPr="00D4517C">
        <w:rPr>
          <w:szCs w:val="18"/>
          <w:lang w:eastAsia="de-CH"/>
        </w:rPr>
        <w:t xml:space="preserve"> wurde mit einem Ansatz </w:t>
      </w:r>
      <w:r w:rsidR="00040B3A" w:rsidRPr="00D4517C">
        <w:rPr>
          <w:szCs w:val="18"/>
          <w:lang w:eastAsia="de-CH"/>
        </w:rPr>
        <w:t xml:space="preserve">von </w:t>
      </w:r>
      <w:r w:rsidR="008C0A36" w:rsidRPr="00D4517C">
        <w:rPr>
          <w:szCs w:val="18"/>
          <w:highlight w:val="yellow"/>
          <w:lang w:eastAsia="de-CH"/>
        </w:rPr>
        <w:t>8</w:t>
      </w:r>
      <w:r w:rsidRPr="00D4517C">
        <w:rPr>
          <w:szCs w:val="18"/>
          <w:highlight w:val="yellow"/>
          <w:lang w:eastAsia="de-CH"/>
        </w:rPr>
        <w:t xml:space="preserve"> </w:t>
      </w:r>
      <w:r w:rsidR="00040B3A" w:rsidRPr="00D4517C">
        <w:rPr>
          <w:szCs w:val="18"/>
          <w:highlight w:val="yellow"/>
          <w:lang w:eastAsia="de-CH"/>
        </w:rPr>
        <w:t>CHF/m</w:t>
      </w:r>
      <w:r w:rsidR="00040B3A" w:rsidRPr="00D4517C">
        <w:rPr>
          <w:szCs w:val="18"/>
          <w:highlight w:val="yellow"/>
          <w:vertAlign w:val="superscript"/>
          <w:lang w:eastAsia="de-CH"/>
        </w:rPr>
        <w:t>3</w:t>
      </w:r>
      <w:r w:rsidR="00040B3A" w:rsidRPr="00D4517C">
        <w:rPr>
          <w:szCs w:val="18"/>
          <w:lang w:eastAsia="de-CH"/>
        </w:rPr>
        <w:t xml:space="preserve"> gerechnet</w:t>
      </w:r>
      <w:r w:rsidRPr="00D4517C">
        <w:rPr>
          <w:szCs w:val="18"/>
          <w:lang w:eastAsia="de-CH"/>
        </w:rPr>
        <w:t xml:space="preserve">. Dabei wurden </w:t>
      </w:r>
      <w:r w:rsidR="00040B3A" w:rsidRPr="00D4517C">
        <w:rPr>
          <w:szCs w:val="18"/>
          <w:lang w:eastAsia="de-CH"/>
        </w:rPr>
        <w:t>beide Wege (Hofdünger zu Anlage, Gärgut zu Betrieb)</w:t>
      </w:r>
      <w:r w:rsidR="00BD5DDA" w:rsidRPr="00D4517C">
        <w:rPr>
          <w:szCs w:val="18"/>
          <w:lang w:eastAsia="de-CH"/>
        </w:rPr>
        <w:t xml:space="preserve"> berücksichtigt. F</w:t>
      </w:r>
      <w:r w:rsidR="008D7ADB" w:rsidRPr="00D4517C">
        <w:rPr>
          <w:szCs w:val="18"/>
          <w:lang w:eastAsia="de-CH"/>
        </w:rPr>
        <w:t xml:space="preserve">ür die </w:t>
      </w:r>
      <w:r w:rsidR="00587C2D" w:rsidRPr="00D4517C">
        <w:rPr>
          <w:szCs w:val="18"/>
          <w:lang w:eastAsia="de-CH"/>
        </w:rPr>
        <w:t xml:space="preserve">Betriebsleitung der </w:t>
      </w:r>
      <w:r w:rsidR="008D7ADB" w:rsidRPr="00D4517C">
        <w:rPr>
          <w:szCs w:val="18"/>
          <w:lang w:eastAsia="de-CH"/>
        </w:rPr>
        <w:t xml:space="preserve">Biogasanlage </w:t>
      </w:r>
      <w:r w:rsidR="00BD5DDA" w:rsidRPr="00D4517C">
        <w:rPr>
          <w:szCs w:val="18"/>
          <w:lang w:eastAsia="de-CH"/>
        </w:rPr>
        <w:t>wir</w:t>
      </w:r>
      <w:r w:rsidR="00813494" w:rsidRPr="00D4517C">
        <w:rPr>
          <w:szCs w:val="18"/>
          <w:lang w:eastAsia="de-CH"/>
        </w:rPr>
        <w:t>d</w:t>
      </w:r>
      <w:r w:rsidR="00BD5DDA" w:rsidRPr="00D4517C">
        <w:rPr>
          <w:szCs w:val="18"/>
          <w:lang w:eastAsia="de-CH"/>
        </w:rPr>
        <w:t xml:space="preserve"> </w:t>
      </w:r>
      <w:r w:rsidR="00587C2D" w:rsidRPr="00D4517C">
        <w:rPr>
          <w:szCs w:val="18"/>
          <w:lang w:eastAsia="de-CH"/>
        </w:rPr>
        <w:t xml:space="preserve">mit </w:t>
      </w:r>
      <w:r w:rsidR="00BD5DDA" w:rsidRPr="00D4517C">
        <w:rPr>
          <w:szCs w:val="18"/>
          <w:lang w:eastAsia="de-CH"/>
        </w:rPr>
        <w:t>eine</w:t>
      </w:r>
      <w:r w:rsidR="00587C2D" w:rsidRPr="00D4517C">
        <w:rPr>
          <w:szCs w:val="18"/>
          <w:lang w:eastAsia="de-CH"/>
        </w:rPr>
        <w:t>r</w:t>
      </w:r>
      <w:r w:rsidR="00BD5DDA" w:rsidRPr="00D4517C">
        <w:rPr>
          <w:szCs w:val="18"/>
          <w:lang w:eastAsia="de-CH"/>
        </w:rPr>
        <w:t xml:space="preserve"> </w:t>
      </w:r>
      <w:r w:rsidR="007B7EE7" w:rsidRPr="00D4517C">
        <w:rPr>
          <w:szCs w:val="18"/>
          <w:lang w:eastAsia="de-CH"/>
        </w:rPr>
        <w:t>Arbeitskraft</w:t>
      </w:r>
      <w:r w:rsidR="008C0A36" w:rsidRPr="00D4517C">
        <w:rPr>
          <w:szCs w:val="18"/>
          <w:lang w:eastAsia="de-CH"/>
        </w:rPr>
        <w:t xml:space="preserve"> von </w:t>
      </w:r>
      <w:r w:rsidR="008634CC" w:rsidRPr="00D4517C">
        <w:rPr>
          <w:szCs w:val="18"/>
          <w:lang w:eastAsia="de-CH"/>
        </w:rPr>
        <w:t>14</w:t>
      </w:r>
      <w:r w:rsidR="008C0A36" w:rsidRPr="00D4517C">
        <w:rPr>
          <w:szCs w:val="18"/>
          <w:lang w:eastAsia="de-CH"/>
        </w:rPr>
        <w:t xml:space="preserve"> Stunden pro Woche</w:t>
      </w:r>
      <w:r w:rsidR="007B7EE7" w:rsidRPr="00D4517C">
        <w:rPr>
          <w:szCs w:val="18"/>
          <w:lang w:eastAsia="de-CH"/>
        </w:rPr>
        <w:t xml:space="preserve"> </w:t>
      </w:r>
      <w:r w:rsidR="00587C2D" w:rsidRPr="00D4517C">
        <w:rPr>
          <w:szCs w:val="18"/>
          <w:lang w:eastAsia="de-CH"/>
        </w:rPr>
        <w:t>gerechnet</w:t>
      </w:r>
      <w:r w:rsidR="00BD5DDA" w:rsidRPr="00D4517C">
        <w:rPr>
          <w:szCs w:val="18"/>
          <w:lang w:eastAsia="de-CH"/>
        </w:rPr>
        <w:t xml:space="preserve">. Der </w:t>
      </w:r>
      <w:r w:rsidR="00774801" w:rsidRPr="00D4517C">
        <w:rPr>
          <w:szCs w:val="18"/>
          <w:lang w:eastAsia="de-CH"/>
        </w:rPr>
        <w:t xml:space="preserve">verwendete </w:t>
      </w:r>
      <w:r w:rsidR="008D7ADB" w:rsidRPr="00D4517C">
        <w:rPr>
          <w:szCs w:val="18"/>
          <w:lang w:eastAsia="de-CH"/>
        </w:rPr>
        <w:t xml:space="preserve">Lohnansatz </w:t>
      </w:r>
      <w:r w:rsidR="00BD5DDA" w:rsidRPr="00D4517C">
        <w:rPr>
          <w:szCs w:val="18"/>
          <w:lang w:eastAsia="de-CH"/>
        </w:rPr>
        <w:t xml:space="preserve">beträgt </w:t>
      </w:r>
      <w:r w:rsidR="008C0A36" w:rsidRPr="00D4517C">
        <w:rPr>
          <w:szCs w:val="18"/>
          <w:highlight w:val="yellow"/>
          <w:lang w:eastAsia="de-CH"/>
        </w:rPr>
        <w:t>50</w:t>
      </w:r>
      <w:r w:rsidR="00587C2D" w:rsidRPr="00D4517C">
        <w:rPr>
          <w:szCs w:val="18"/>
          <w:lang w:eastAsia="de-CH"/>
        </w:rPr>
        <w:t xml:space="preserve"> </w:t>
      </w:r>
      <w:r w:rsidR="008D7ADB" w:rsidRPr="00D4517C">
        <w:rPr>
          <w:szCs w:val="18"/>
          <w:highlight w:val="yellow"/>
          <w:lang w:eastAsia="de-CH"/>
        </w:rPr>
        <w:t>CHF/h</w:t>
      </w:r>
      <w:r w:rsidR="0052776E" w:rsidRPr="00D4517C">
        <w:rPr>
          <w:szCs w:val="18"/>
          <w:lang w:eastAsia="de-CH"/>
        </w:rPr>
        <w:t>. Die Fütterung, administrative Arbeit</w:t>
      </w:r>
      <w:r w:rsidR="007B7EE7" w:rsidRPr="00D4517C">
        <w:rPr>
          <w:szCs w:val="18"/>
          <w:lang w:eastAsia="de-CH"/>
        </w:rPr>
        <w:t>en</w:t>
      </w:r>
      <w:r w:rsidR="0052776E" w:rsidRPr="00D4517C">
        <w:rPr>
          <w:szCs w:val="18"/>
          <w:lang w:eastAsia="de-CH"/>
        </w:rPr>
        <w:t xml:space="preserve"> und allgemeine </w:t>
      </w:r>
      <w:r w:rsidR="00BD5DDA" w:rsidRPr="00D4517C">
        <w:rPr>
          <w:szCs w:val="18"/>
          <w:lang w:eastAsia="de-CH"/>
        </w:rPr>
        <w:t>U</w:t>
      </w:r>
      <w:r w:rsidR="0052776E" w:rsidRPr="00D4517C">
        <w:rPr>
          <w:szCs w:val="18"/>
          <w:lang w:eastAsia="de-CH"/>
        </w:rPr>
        <w:t xml:space="preserve">nterhaltsarbeiten sind in der Arbeitszeit inbegriffen. </w:t>
      </w:r>
      <w:r w:rsidR="00BD5DDA" w:rsidRPr="00D4517C">
        <w:rPr>
          <w:szCs w:val="18"/>
          <w:lang w:eastAsia="de-CH"/>
        </w:rPr>
        <w:t>Nicht berücksichtigt wurden Aufwände für a</w:t>
      </w:r>
      <w:r w:rsidR="0052776E" w:rsidRPr="00D4517C">
        <w:rPr>
          <w:szCs w:val="18"/>
          <w:lang w:eastAsia="de-CH"/>
        </w:rPr>
        <w:t>usserordentlichen Panne</w:t>
      </w:r>
      <w:r w:rsidR="00BD5DDA" w:rsidRPr="00D4517C">
        <w:rPr>
          <w:szCs w:val="18"/>
          <w:lang w:eastAsia="de-CH"/>
        </w:rPr>
        <w:t>n</w:t>
      </w:r>
      <w:r w:rsidR="0052776E" w:rsidRPr="00D4517C">
        <w:rPr>
          <w:szCs w:val="18"/>
          <w:lang w:eastAsia="de-CH"/>
        </w:rPr>
        <w:t xml:space="preserve">. </w:t>
      </w:r>
      <w:r w:rsidR="003B04EE" w:rsidRPr="00D4517C">
        <w:rPr>
          <w:szCs w:val="18"/>
          <w:lang w:eastAsia="de-CH"/>
        </w:rPr>
        <w:t xml:space="preserve">Auch die Arbeitszeit für das Abholen und Liefern der Hofdünger </w:t>
      </w:r>
      <w:r w:rsidR="00587C2D" w:rsidRPr="00D4517C">
        <w:rPr>
          <w:szCs w:val="18"/>
          <w:lang w:eastAsia="de-CH"/>
        </w:rPr>
        <w:t xml:space="preserve">vom Nachbarbetrieb </w:t>
      </w:r>
      <w:r w:rsidR="003B04EE" w:rsidRPr="00D4517C">
        <w:rPr>
          <w:szCs w:val="18"/>
          <w:lang w:eastAsia="de-CH"/>
        </w:rPr>
        <w:t xml:space="preserve">ist nicht </w:t>
      </w:r>
      <w:r w:rsidR="00587C2D" w:rsidRPr="00D4517C">
        <w:rPr>
          <w:szCs w:val="18"/>
          <w:lang w:eastAsia="de-CH"/>
        </w:rPr>
        <w:t xml:space="preserve">beziffert, da die Distanz sehr kurz ist und </w:t>
      </w:r>
      <w:proofErr w:type="spellStart"/>
      <w:r w:rsidR="00587C2D" w:rsidRPr="00D4517C">
        <w:rPr>
          <w:szCs w:val="18"/>
          <w:lang w:eastAsia="de-CH"/>
        </w:rPr>
        <w:t>i.d.Regel</w:t>
      </w:r>
      <w:proofErr w:type="spellEnd"/>
      <w:r w:rsidR="00587C2D" w:rsidRPr="00D4517C">
        <w:rPr>
          <w:szCs w:val="18"/>
          <w:lang w:eastAsia="de-CH"/>
        </w:rPr>
        <w:t xml:space="preserve"> vom Nachbar erbracht wird</w:t>
      </w:r>
      <w:r w:rsidR="003B04EE" w:rsidRPr="00D4517C">
        <w:rPr>
          <w:szCs w:val="18"/>
          <w:lang w:eastAsia="de-CH"/>
        </w:rPr>
        <w:t xml:space="preserve">. </w:t>
      </w:r>
    </w:p>
    <w:p w14:paraId="6639F2F9" w14:textId="77777777" w:rsidR="0052776E" w:rsidRPr="00D4517C" w:rsidRDefault="0052776E" w:rsidP="00BE4C5B">
      <w:pPr>
        <w:spacing w:line="240" w:lineRule="auto"/>
        <w:jc w:val="both"/>
        <w:rPr>
          <w:szCs w:val="18"/>
          <w:lang w:eastAsia="de-CH"/>
        </w:rPr>
      </w:pPr>
    </w:p>
    <w:p w14:paraId="147A79AD" w14:textId="3CEAA765" w:rsidR="00B56A23" w:rsidRPr="00D4517C" w:rsidRDefault="00031289" w:rsidP="00031289">
      <w:pPr>
        <w:pStyle w:val="Paragraphedeliste"/>
        <w:numPr>
          <w:ilvl w:val="0"/>
          <w:numId w:val="25"/>
        </w:numPr>
        <w:spacing w:line="240" w:lineRule="auto"/>
        <w:jc w:val="both"/>
        <w:rPr>
          <w:szCs w:val="18"/>
          <w:lang w:eastAsia="de-CH"/>
        </w:rPr>
      </w:pPr>
      <w:r w:rsidRPr="00D4517C">
        <w:rPr>
          <w:b/>
          <w:bCs/>
          <w:szCs w:val="18"/>
          <w:lang w:eastAsia="de-CH"/>
        </w:rPr>
        <w:t>Sonstige Kosten</w:t>
      </w:r>
      <w:r w:rsidRPr="00D4517C">
        <w:rPr>
          <w:szCs w:val="18"/>
          <w:lang w:eastAsia="de-CH"/>
        </w:rPr>
        <w:t>: Dazu</w:t>
      </w:r>
      <w:r w:rsidR="00A4302C" w:rsidRPr="00D4517C">
        <w:rPr>
          <w:szCs w:val="18"/>
          <w:lang w:eastAsia="de-CH"/>
        </w:rPr>
        <w:t xml:space="preserve"> zählen obligatorische Analysen, für Beratungen, Kurse</w:t>
      </w:r>
      <w:r w:rsidR="007B7EE7" w:rsidRPr="00D4517C">
        <w:rPr>
          <w:szCs w:val="18"/>
          <w:lang w:eastAsia="de-CH"/>
        </w:rPr>
        <w:t xml:space="preserve"> sowie</w:t>
      </w:r>
      <w:r w:rsidR="00A4302C" w:rsidRPr="00D4517C">
        <w:rPr>
          <w:szCs w:val="18"/>
          <w:lang w:eastAsia="de-CH"/>
        </w:rPr>
        <w:t xml:space="preserve"> für Versicherungen und die administrativen Kosten für Buchführung und Verwaltung</w:t>
      </w:r>
      <w:r w:rsidR="00BD5DDA" w:rsidRPr="00D4517C">
        <w:rPr>
          <w:szCs w:val="18"/>
          <w:lang w:eastAsia="de-CH"/>
        </w:rPr>
        <w:t xml:space="preserve"> gemeint</w:t>
      </w:r>
      <w:r w:rsidR="00A4302C" w:rsidRPr="00D4517C">
        <w:rPr>
          <w:szCs w:val="18"/>
          <w:lang w:eastAsia="de-CH"/>
        </w:rPr>
        <w:t>.</w:t>
      </w:r>
      <w:r w:rsidR="00DB3ADB" w:rsidRPr="00D4517C">
        <w:rPr>
          <w:szCs w:val="18"/>
          <w:lang w:eastAsia="de-CH"/>
        </w:rPr>
        <w:t xml:space="preserve"> Diese Kosten gehören zu der guten Führung einer Anlage dazu.</w:t>
      </w:r>
    </w:p>
    <w:p w14:paraId="5EE37607" w14:textId="77777777" w:rsidR="009571E5" w:rsidRPr="00D4517C" w:rsidRDefault="009571E5" w:rsidP="009571E5">
      <w:pPr>
        <w:pStyle w:val="Paragraphedeliste"/>
        <w:rPr>
          <w:szCs w:val="18"/>
          <w:lang w:eastAsia="de-CH"/>
        </w:rPr>
      </w:pPr>
    </w:p>
    <w:p w14:paraId="0F5C317E" w14:textId="77777777" w:rsidR="009571E5" w:rsidRPr="00D4517C" w:rsidRDefault="009571E5" w:rsidP="009571E5">
      <w:pPr>
        <w:spacing w:line="240" w:lineRule="auto"/>
        <w:jc w:val="both"/>
        <w:rPr>
          <w:szCs w:val="18"/>
          <w:lang w:eastAsia="de-CH"/>
        </w:rPr>
      </w:pPr>
    </w:p>
    <w:p w14:paraId="25FA528B" w14:textId="77777777" w:rsidR="009571E5" w:rsidRPr="00D4517C" w:rsidRDefault="009571E5" w:rsidP="009571E5">
      <w:pPr>
        <w:spacing w:line="240" w:lineRule="auto"/>
        <w:jc w:val="both"/>
        <w:rPr>
          <w:szCs w:val="18"/>
          <w:lang w:eastAsia="de-CH"/>
        </w:rPr>
      </w:pPr>
    </w:p>
    <w:p w14:paraId="410831E7" w14:textId="77777777" w:rsidR="009571E5" w:rsidRPr="00D4517C" w:rsidRDefault="009571E5" w:rsidP="009571E5">
      <w:pPr>
        <w:spacing w:line="240" w:lineRule="auto"/>
        <w:jc w:val="both"/>
        <w:rPr>
          <w:szCs w:val="18"/>
          <w:lang w:eastAsia="de-CH"/>
        </w:rPr>
      </w:pPr>
    </w:p>
    <w:p w14:paraId="0786EE62" w14:textId="7F927369" w:rsidR="00334EA5" w:rsidRPr="00D4517C" w:rsidRDefault="00334EA5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tbl>
      <w:tblPr>
        <w:tblStyle w:val="Tableausimple4"/>
        <w:tblW w:w="0" w:type="auto"/>
        <w:tblLook w:val="04A0" w:firstRow="1" w:lastRow="0" w:firstColumn="1" w:lastColumn="0" w:noHBand="0" w:noVBand="1"/>
      </w:tblPr>
      <w:tblGrid>
        <w:gridCol w:w="6658"/>
        <w:gridCol w:w="2170"/>
      </w:tblGrid>
      <w:tr w:rsidR="005727FD" w:rsidRPr="00D4517C" w14:paraId="528C90DF" w14:textId="77777777" w:rsidTr="001B1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72E520A6" w14:textId="4E2EE9C8" w:rsidR="005727FD" w:rsidRPr="00D4517C" w:rsidRDefault="005727FD" w:rsidP="00BE4C5B">
            <w:pPr>
              <w:spacing w:line="240" w:lineRule="auto"/>
              <w:jc w:val="both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Kapitalkosten</w:t>
            </w:r>
          </w:p>
        </w:tc>
        <w:tc>
          <w:tcPr>
            <w:tcW w:w="2170" w:type="dxa"/>
          </w:tcPr>
          <w:p w14:paraId="5B226BC0" w14:textId="77D30FEB" w:rsidR="005727FD" w:rsidRPr="00D4517C" w:rsidRDefault="00040B3A" w:rsidP="00BE4C5B">
            <w:pPr>
              <w:spacing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  <w:szCs w:val="22"/>
                <w:lang w:eastAsia="de-CH"/>
              </w:rPr>
            </w:pPr>
            <w:r w:rsidRPr="00D4517C">
              <w:rPr>
                <w:b w:val="0"/>
                <w:sz w:val="16"/>
                <w:szCs w:val="22"/>
                <w:lang w:eastAsia="de-CH"/>
              </w:rPr>
              <w:t xml:space="preserve">CHF </w:t>
            </w:r>
            <w:r w:rsidR="0003003D" w:rsidRPr="00D4517C">
              <w:rPr>
                <w:b w:val="0"/>
                <w:sz w:val="16"/>
                <w:szCs w:val="22"/>
                <w:highlight w:val="yellow"/>
                <w:lang w:eastAsia="de-CH"/>
              </w:rPr>
              <w:t>0</w:t>
            </w:r>
          </w:p>
        </w:tc>
      </w:tr>
      <w:tr w:rsidR="005727FD" w:rsidRPr="00D4517C" w14:paraId="45031E19" w14:textId="77777777" w:rsidTr="001B1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759E98F8" w14:textId="3DFBA2C4" w:rsidR="005727FD" w:rsidRPr="00D4517C" w:rsidRDefault="005727FD" w:rsidP="00BE4C5B">
            <w:pPr>
              <w:spacing w:line="240" w:lineRule="auto"/>
              <w:jc w:val="both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Reparaturen, Wartung und Instandhaltung</w:t>
            </w:r>
          </w:p>
        </w:tc>
        <w:tc>
          <w:tcPr>
            <w:tcW w:w="2170" w:type="dxa"/>
          </w:tcPr>
          <w:p w14:paraId="605F59C1" w14:textId="3BC8669A" w:rsidR="005727FD" w:rsidRPr="00D4517C" w:rsidRDefault="00040B3A" w:rsidP="00BE4C5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 xml:space="preserve">CHF </w:t>
            </w:r>
            <w:r w:rsidR="0003003D" w:rsidRPr="00D4517C">
              <w:rPr>
                <w:bCs/>
                <w:sz w:val="16"/>
                <w:szCs w:val="22"/>
                <w:highlight w:val="yellow"/>
                <w:lang w:eastAsia="de-CH"/>
              </w:rPr>
              <w:t>0</w:t>
            </w:r>
          </w:p>
        </w:tc>
      </w:tr>
      <w:tr w:rsidR="005727FD" w:rsidRPr="00D4517C" w14:paraId="4DEC8AE2" w14:textId="77777777" w:rsidTr="001B115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23A68EE2" w14:textId="79A0106B" w:rsidR="005727FD" w:rsidRPr="00D4517C" w:rsidRDefault="005727FD" w:rsidP="00BE4C5B">
            <w:pPr>
              <w:spacing w:line="240" w:lineRule="auto"/>
              <w:jc w:val="both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Betriebskosten</w:t>
            </w:r>
          </w:p>
        </w:tc>
        <w:tc>
          <w:tcPr>
            <w:tcW w:w="2170" w:type="dxa"/>
          </w:tcPr>
          <w:p w14:paraId="47C439DC" w14:textId="74C67F94" w:rsidR="005727FD" w:rsidRPr="00D4517C" w:rsidRDefault="00040B3A" w:rsidP="00BE4C5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 xml:space="preserve">CHF </w:t>
            </w:r>
            <w:r w:rsidR="0003003D" w:rsidRPr="00D4517C">
              <w:rPr>
                <w:bCs/>
                <w:sz w:val="16"/>
                <w:szCs w:val="22"/>
                <w:highlight w:val="yellow"/>
                <w:lang w:eastAsia="de-CH"/>
              </w:rPr>
              <w:t>0</w:t>
            </w:r>
          </w:p>
        </w:tc>
      </w:tr>
      <w:tr w:rsidR="005727FD" w:rsidRPr="00D4517C" w14:paraId="11327090" w14:textId="77777777" w:rsidTr="001B1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0698D167" w14:textId="0CA2C333" w:rsidR="005727FD" w:rsidRPr="00D4517C" w:rsidRDefault="005727FD" w:rsidP="00BE4C5B">
            <w:pPr>
              <w:spacing w:line="240" w:lineRule="auto"/>
              <w:jc w:val="both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Sonstige Kosten</w:t>
            </w:r>
          </w:p>
        </w:tc>
        <w:tc>
          <w:tcPr>
            <w:tcW w:w="2170" w:type="dxa"/>
          </w:tcPr>
          <w:p w14:paraId="2FA612F8" w14:textId="51F5FF74" w:rsidR="005727FD" w:rsidRPr="00D4517C" w:rsidRDefault="00040B3A" w:rsidP="00BE4C5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 xml:space="preserve">CHF </w:t>
            </w:r>
            <w:r w:rsidR="0003003D" w:rsidRPr="00D4517C">
              <w:rPr>
                <w:bCs/>
                <w:sz w:val="16"/>
                <w:szCs w:val="22"/>
                <w:highlight w:val="yellow"/>
                <w:lang w:eastAsia="de-CH"/>
              </w:rPr>
              <w:t>0</w:t>
            </w:r>
          </w:p>
        </w:tc>
      </w:tr>
      <w:tr w:rsidR="00040B3A" w:rsidRPr="00D4517C" w14:paraId="7D80E4A7" w14:textId="77777777" w:rsidTr="001B115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7EF9B6BF" w14:textId="54D0CEF5" w:rsidR="00040B3A" w:rsidRPr="00D4517C" w:rsidRDefault="00040B3A" w:rsidP="00BE4C5B">
            <w:pPr>
              <w:spacing w:line="240" w:lineRule="auto"/>
              <w:jc w:val="both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Substratkosten</w:t>
            </w:r>
          </w:p>
        </w:tc>
        <w:tc>
          <w:tcPr>
            <w:tcW w:w="2170" w:type="dxa"/>
          </w:tcPr>
          <w:p w14:paraId="4CE4B858" w14:textId="0B45BBC5" w:rsidR="00040B3A" w:rsidRPr="00D4517C" w:rsidRDefault="00040B3A" w:rsidP="00BE4C5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2"/>
                <w:lang w:eastAsia="de-CH"/>
              </w:rPr>
            </w:pPr>
            <w:r w:rsidRPr="00D4517C">
              <w:rPr>
                <w:bCs/>
                <w:sz w:val="16"/>
                <w:szCs w:val="22"/>
                <w:lang w:eastAsia="de-CH"/>
              </w:rPr>
              <w:t xml:space="preserve">CHF </w:t>
            </w:r>
            <w:r w:rsidR="0003003D" w:rsidRPr="00D4517C">
              <w:rPr>
                <w:bCs/>
                <w:sz w:val="16"/>
                <w:szCs w:val="22"/>
                <w:highlight w:val="yellow"/>
                <w:lang w:eastAsia="de-CH"/>
              </w:rPr>
              <w:t>0</w:t>
            </w:r>
          </w:p>
        </w:tc>
      </w:tr>
      <w:tr w:rsidR="001B1153" w:rsidRPr="00D4517C" w14:paraId="6C7E8F49" w14:textId="77777777" w:rsidTr="001B1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0E7599EB" w14:textId="67604685" w:rsidR="001B1153" w:rsidRPr="00D4517C" w:rsidRDefault="001B1153" w:rsidP="00BE4C5B">
            <w:pPr>
              <w:spacing w:line="240" w:lineRule="auto"/>
              <w:jc w:val="both"/>
              <w:rPr>
                <w:sz w:val="16"/>
                <w:szCs w:val="22"/>
                <w:lang w:eastAsia="de-CH"/>
              </w:rPr>
            </w:pPr>
            <w:r w:rsidRPr="00D4517C">
              <w:rPr>
                <w:sz w:val="16"/>
                <w:szCs w:val="22"/>
                <w:lang w:eastAsia="de-CH"/>
              </w:rPr>
              <w:t>TOTAL</w:t>
            </w:r>
            <w:r w:rsidR="0003003D" w:rsidRPr="00D4517C">
              <w:rPr>
                <w:sz w:val="16"/>
                <w:szCs w:val="22"/>
                <w:lang w:eastAsia="de-CH"/>
              </w:rPr>
              <w:t xml:space="preserve"> Betriebskosten</w:t>
            </w:r>
          </w:p>
        </w:tc>
        <w:tc>
          <w:tcPr>
            <w:tcW w:w="2170" w:type="dxa"/>
          </w:tcPr>
          <w:p w14:paraId="509E85C4" w14:textId="2A571E39" w:rsidR="001B1153" w:rsidRPr="00D4517C" w:rsidRDefault="001B1153" w:rsidP="00BE4C5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22"/>
                <w:lang w:eastAsia="de-CH"/>
              </w:rPr>
            </w:pPr>
            <w:r w:rsidRPr="00D4517C">
              <w:rPr>
                <w:b/>
                <w:sz w:val="16"/>
                <w:szCs w:val="22"/>
                <w:lang w:eastAsia="de-CH"/>
              </w:rPr>
              <w:t xml:space="preserve">CHF </w:t>
            </w:r>
            <w:r w:rsidR="0003003D" w:rsidRPr="00D4517C">
              <w:rPr>
                <w:bCs/>
                <w:sz w:val="16"/>
                <w:szCs w:val="22"/>
                <w:highlight w:val="yellow"/>
                <w:lang w:eastAsia="de-CH"/>
              </w:rPr>
              <w:t>0</w:t>
            </w:r>
          </w:p>
        </w:tc>
      </w:tr>
    </w:tbl>
    <w:p w14:paraId="786C815E" w14:textId="1B955602" w:rsidR="005727FD" w:rsidRPr="00D4517C" w:rsidRDefault="005727FD" w:rsidP="00BE4C5B">
      <w:pPr>
        <w:spacing w:line="240" w:lineRule="auto"/>
        <w:jc w:val="both"/>
        <w:rPr>
          <w:szCs w:val="18"/>
          <w:lang w:eastAsia="de-CH"/>
        </w:rPr>
      </w:pPr>
    </w:p>
    <w:p w14:paraId="4B113D4E" w14:textId="53645042" w:rsidR="00587C2D" w:rsidRDefault="00587C2D" w:rsidP="00BE4C5B">
      <w:pPr>
        <w:spacing w:line="240" w:lineRule="auto"/>
        <w:jc w:val="both"/>
        <w:rPr>
          <w:szCs w:val="18"/>
          <w:lang w:eastAsia="de-CH"/>
        </w:rPr>
      </w:pPr>
    </w:p>
    <w:p w14:paraId="4F3319D6" w14:textId="77777777" w:rsidR="00D4517C" w:rsidRDefault="00D4517C" w:rsidP="00BE4C5B">
      <w:pPr>
        <w:spacing w:line="240" w:lineRule="auto"/>
        <w:jc w:val="both"/>
        <w:rPr>
          <w:szCs w:val="18"/>
          <w:lang w:eastAsia="de-CH"/>
        </w:rPr>
      </w:pPr>
    </w:p>
    <w:p w14:paraId="386DDD53" w14:textId="77777777" w:rsidR="00D4517C" w:rsidRDefault="00D4517C" w:rsidP="00BE4C5B">
      <w:pPr>
        <w:spacing w:line="240" w:lineRule="auto"/>
        <w:jc w:val="both"/>
        <w:rPr>
          <w:szCs w:val="18"/>
          <w:lang w:eastAsia="de-CH"/>
        </w:rPr>
      </w:pPr>
    </w:p>
    <w:p w14:paraId="3CDB08F1" w14:textId="77777777" w:rsidR="00D4517C" w:rsidRDefault="00D4517C" w:rsidP="00BE4C5B">
      <w:pPr>
        <w:spacing w:line="240" w:lineRule="auto"/>
        <w:jc w:val="both"/>
        <w:rPr>
          <w:szCs w:val="18"/>
          <w:lang w:eastAsia="de-CH"/>
        </w:rPr>
      </w:pPr>
    </w:p>
    <w:p w14:paraId="1C7EEABB" w14:textId="77777777" w:rsidR="00D4517C" w:rsidRDefault="00D4517C" w:rsidP="00BE4C5B">
      <w:pPr>
        <w:spacing w:line="240" w:lineRule="auto"/>
        <w:jc w:val="both"/>
        <w:rPr>
          <w:szCs w:val="18"/>
          <w:lang w:eastAsia="de-CH"/>
        </w:rPr>
      </w:pPr>
    </w:p>
    <w:p w14:paraId="7FF5B3FC" w14:textId="77777777" w:rsidR="00D4517C" w:rsidRDefault="00D4517C" w:rsidP="00BE4C5B">
      <w:pPr>
        <w:spacing w:line="240" w:lineRule="auto"/>
        <w:jc w:val="both"/>
        <w:rPr>
          <w:szCs w:val="18"/>
          <w:lang w:eastAsia="de-CH"/>
        </w:rPr>
      </w:pPr>
    </w:p>
    <w:p w14:paraId="566768FE" w14:textId="77777777" w:rsidR="00D4517C" w:rsidRDefault="00D4517C" w:rsidP="00BE4C5B">
      <w:pPr>
        <w:spacing w:line="240" w:lineRule="auto"/>
        <w:jc w:val="both"/>
        <w:rPr>
          <w:szCs w:val="18"/>
          <w:lang w:eastAsia="de-CH"/>
        </w:rPr>
      </w:pPr>
    </w:p>
    <w:p w14:paraId="7AA2043A" w14:textId="77777777" w:rsidR="00D4517C" w:rsidRDefault="00D4517C" w:rsidP="00BE4C5B">
      <w:pPr>
        <w:spacing w:line="240" w:lineRule="auto"/>
        <w:jc w:val="both"/>
        <w:rPr>
          <w:szCs w:val="18"/>
          <w:lang w:eastAsia="de-CH"/>
        </w:rPr>
      </w:pPr>
    </w:p>
    <w:p w14:paraId="3C317756" w14:textId="77777777" w:rsidR="00D4517C" w:rsidRDefault="00D4517C" w:rsidP="00BE4C5B">
      <w:pPr>
        <w:spacing w:line="240" w:lineRule="auto"/>
        <w:jc w:val="both"/>
        <w:rPr>
          <w:szCs w:val="18"/>
          <w:lang w:eastAsia="de-CH"/>
        </w:rPr>
      </w:pPr>
    </w:p>
    <w:p w14:paraId="6FF4984D" w14:textId="77777777" w:rsidR="00D4517C" w:rsidRDefault="00D4517C" w:rsidP="00BE4C5B">
      <w:pPr>
        <w:spacing w:line="240" w:lineRule="auto"/>
        <w:jc w:val="both"/>
        <w:rPr>
          <w:szCs w:val="18"/>
          <w:lang w:eastAsia="de-CH"/>
        </w:rPr>
      </w:pPr>
    </w:p>
    <w:p w14:paraId="1DCCC2E4" w14:textId="77777777" w:rsidR="00D4517C" w:rsidRDefault="00D4517C" w:rsidP="00BE4C5B">
      <w:pPr>
        <w:spacing w:line="240" w:lineRule="auto"/>
        <w:jc w:val="both"/>
        <w:rPr>
          <w:szCs w:val="18"/>
          <w:lang w:eastAsia="de-CH"/>
        </w:rPr>
      </w:pPr>
    </w:p>
    <w:p w14:paraId="47B5DC38" w14:textId="77777777" w:rsidR="00D4517C" w:rsidRDefault="00D4517C" w:rsidP="00BE4C5B">
      <w:pPr>
        <w:spacing w:line="240" w:lineRule="auto"/>
        <w:jc w:val="both"/>
        <w:rPr>
          <w:szCs w:val="18"/>
          <w:lang w:eastAsia="de-CH"/>
        </w:rPr>
      </w:pPr>
    </w:p>
    <w:p w14:paraId="66FD221C" w14:textId="77777777" w:rsidR="00D4517C" w:rsidRDefault="00D4517C" w:rsidP="00BE4C5B">
      <w:pPr>
        <w:spacing w:line="240" w:lineRule="auto"/>
        <w:jc w:val="both"/>
        <w:rPr>
          <w:szCs w:val="18"/>
          <w:lang w:eastAsia="de-CH"/>
        </w:rPr>
      </w:pPr>
    </w:p>
    <w:p w14:paraId="50885EBA" w14:textId="77777777" w:rsidR="00D4517C" w:rsidRDefault="00D4517C" w:rsidP="00BE4C5B">
      <w:pPr>
        <w:spacing w:line="240" w:lineRule="auto"/>
        <w:jc w:val="both"/>
        <w:rPr>
          <w:szCs w:val="18"/>
          <w:lang w:eastAsia="de-CH"/>
        </w:rPr>
      </w:pPr>
    </w:p>
    <w:p w14:paraId="1288845C" w14:textId="77777777" w:rsidR="00D4517C" w:rsidRDefault="00D4517C" w:rsidP="00BE4C5B">
      <w:pPr>
        <w:spacing w:line="240" w:lineRule="auto"/>
        <w:jc w:val="both"/>
        <w:rPr>
          <w:szCs w:val="18"/>
          <w:lang w:eastAsia="de-CH"/>
        </w:rPr>
      </w:pPr>
    </w:p>
    <w:p w14:paraId="52AF2769" w14:textId="77777777" w:rsidR="00D4517C" w:rsidRPr="00D4517C" w:rsidRDefault="00D4517C" w:rsidP="00BE4C5B">
      <w:pPr>
        <w:spacing w:line="240" w:lineRule="auto"/>
        <w:jc w:val="both"/>
        <w:rPr>
          <w:szCs w:val="18"/>
          <w:lang w:eastAsia="de-CH"/>
        </w:rPr>
      </w:pPr>
    </w:p>
    <w:p w14:paraId="6764F5EB" w14:textId="332AA310" w:rsidR="00587C2D" w:rsidRPr="00D4517C" w:rsidRDefault="00587C2D">
      <w:pPr>
        <w:spacing w:line="240" w:lineRule="auto"/>
        <w:rPr>
          <w:b/>
          <w:bCs/>
          <w:sz w:val="20"/>
          <w:szCs w:val="20"/>
          <w:lang w:eastAsia="de-CH"/>
        </w:rPr>
      </w:pPr>
      <w:bookmarkStart w:id="14" w:name="_Toc131488830"/>
    </w:p>
    <w:p w14:paraId="4AF832F6" w14:textId="273B19EE" w:rsidR="00554460" w:rsidRPr="00D4517C" w:rsidRDefault="00A4302C" w:rsidP="00BE4C5B">
      <w:pPr>
        <w:pStyle w:val="Paragraphedeliste"/>
        <w:numPr>
          <w:ilvl w:val="1"/>
          <w:numId w:val="24"/>
        </w:numPr>
        <w:spacing w:after="80" w:line="240" w:lineRule="auto"/>
        <w:ind w:left="567" w:hanging="567"/>
        <w:jc w:val="both"/>
        <w:rPr>
          <w:b/>
          <w:bCs/>
          <w:sz w:val="20"/>
          <w:szCs w:val="20"/>
          <w:lang w:eastAsia="de-CH"/>
        </w:rPr>
      </w:pPr>
      <w:r w:rsidRPr="00D4517C">
        <w:rPr>
          <w:b/>
          <w:bCs/>
          <w:sz w:val="20"/>
          <w:szCs w:val="20"/>
          <w:lang w:eastAsia="de-CH"/>
        </w:rPr>
        <w:lastRenderedPageBreak/>
        <w:t>Einnahmequellen</w:t>
      </w:r>
      <w:bookmarkEnd w:id="14"/>
    </w:p>
    <w:p w14:paraId="215E85F8" w14:textId="77777777" w:rsidR="00587C2D" w:rsidRPr="00D4517C" w:rsidRDefault="00587C2D" w:rsidP="00587C2D">
      <w:pPr>
        <w:pStyle w:val="Paragraphedeliste"/>
        <w:spacing w:after="80" w:line="240" w:lineRule="auto"/>
        <w:ind w:left="567"/>
        <w:jc w:val="both"/>
        <w:rPr>
          <w:b/>
          <w:bCs/>
          <w:sz w:val="20"/>
          <w:szCs w:val="20"/>
          <w:lang w:eastAsia="de-CH"/>
        </w:rPr>
      </w:pPr>
    </w:p>
    <w:tbl>
      <w:tblPr>
        <w:tblStyle w:val="Tableausimple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1857"/>
        <w:gridCol w:w="1999"/>
        <w:gridCol w:w="2000"/>
      </w:tblGrid>
      <w:tr w:rsidR="00DB3ADB" w:rsidRPr="00D4517C" w14:paraId="0F3793E3" w14:textId="69FE01A0" w:rsidTr="001E24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72" w:type="dxa"/>
            <w:tcBorders>
              <w:bottom w:val="none" w:sz="0" w:space="0" w:color="auto"/>
              <w:right w:val="none" w:sz="0" w:space="0" w:color="auto"/>
            </w:tcBorders>
          </w:tcPr>
          <w:p w14:paraId="00B82B5F" w14:textId="3E7A677E" w:rsidR="00DB3ADB" w:rsidRPr="00D4517C" w:rsidRDefault="00DB3ADB" w:rsidP="00BE4C5B">
            <w:pPr>
              <w:spacing w:line="240" w:lineRule="auto"/>
              <w:jc w:val="both"/>
              <w:rPr>
                <w:sz w:val="16"/>
                <w:szCs w:val="16"/>
                <w:lang w:eastAsia="de-CH"/>
              </w:rPr>
            </w:pPr>
          </w:p>
        </w:tc>
        <w:tc>
          <w:tcPr>
            <w:tcW w:w="1857" w:type="dxa"/>
            <w:tcBorders>
              <w:bottom w:val="none" w:sz="0" w:space="0" w:color="auto"/>
            </w:tcBorders>
          </w:tcPr>
          <w:p w14:paraId="34648463" w14:textId="591CF958" w:rsidR="00DB3ADB" w:rsidRPr="00D4517C" w:rsidRDefault="00DB3ADB" w:rsidP="00BE4C5B">
            <w:pPr>
              <w:spacing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Cs w:val="0"/>
                <w:sz w:val="16"/>
                <w:szCs w:val="16"/>
                <w:lang w:eastAsia="de-CH"/>
              </w:rPr>
            </w:pPr>
            <w:r w:rsidRPr="00D4517C">
              <w:rPr>
                <w:b/>
                <w:i w:val="0"/>
                <w:sz w:val="16"/>
                <w:szCs w:val="16"/>
                <w:lang w:eastAsia="de-CH"/>
              </w:rPr>
              <w:t xml:space="preserve">Menge </w:t>
            </w:r>
          </w:p>
        </w:tc>
        <w:tc>
          <w:tcPr>
            <w:tcW w:w="1999" w:type="dxa"/>
            <w:tcBorders>
              <w:bottom w:val="none" w:sz="0" w:space="0" w:color="auto"/>
            </w:tcBorders>
          </w:tcPr>
          <w:p w14:paraId="0C57E3EB" w14:textId="4E20BDC4" w:rsidR="00DB3ADB" w:rsidRPr="00D4517C" w:rsidRDefault="00DB3ADB" w:rsidP="00BE4C5B">
            <w:pPr>
              <w:spacing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Cs w:val="0"/>
                <w:sz w:val="16"/>
                <w:szCs w:val="16"/>
                <w:lang w:eastAsia="de-CH"/>
              </w:rPr>
            </w:pPr>
            <w:r w:rsidRPr="00D4517C">
              <w:rPr>
                <w:b/>
                <w:i w:val="0"/>
                <w:sz w:val="16"/>
                <w:szCs w:val="16"/>
                <w:lang w:eastAsia="de-CH"/>
              </w:rPr>
              <w:t xml:space="preserve">Tarif </w:t>
            </w:r>
          </w:p>
        </w:tc>
        <w:tc>
          <w:tcPr>
            <w:tcW w:w="2000" w:type="dxa"/>
            <w:tcBorders>
              <w:bottom w:val="none" w:sz="0" w:space="0" w:color="auto"/>
            </w:tcBorders>
          </w:tcPr>
          <w:p w14:paraId="5091500F" w14:textId="68E902E3" w:rsidR="00DB3ADB" w:rsidRPr="00D4517C" w:rsidRDefault="00DB3ADB" w:rsidP="00BE4C5B">
            <w:pPr>
              <w:spacing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Cs w:val="0"/>
                <w:sz w:val="16"/>
                <w:szCs w:val="16"/>
                <w:lang w:eastAsia="de-CH"/>
              </w:rPr>
            </w:pPr>
            <w:r w:rsidRPr="00D4517C">
              <w:rPr>
                <w:b/>
                <w:i w:val="0"/>
                <w:sz w:val="16"/>
                <w:szCs w:val="16"/>
                <w:lang w:eastAsia="de-CH"/>
              </w:rPr>
              <w:t xml:space="preserve">Erlös </w:t>
            </w:r>
          </w:p>
        </w:tc>
      </w:tr>
      <w:tr w:rsidR="00DB3ADB" w:rsidRPr="00D4517C" w14:paraId="676649C0" w14:textId="71B92FBB" w:rsidTr="001E2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right w:val="none" w:sz="0" w:space="0" w:color="auto"/>
            </w:tcBorders>
          </w:tcPr>
          <w:p w14:paraId="62311E7D" w14:textId="354C113D" w:rsidR="00DB3ADB" w:rsidRPr="00D4517C" w:rsidRDefault="00DB3ADB" w:rsidP="00587C2D">
            <w:pPr>
              <w:spacing w:line="240" w:lineRule="auto"/>
              <w:jc w:val="left"/>
              <w:rPr>
                <w:b/>
                <w:i w:val="0"/>
                <w:iCs w:val="0"/>
                <w:sz w:val="16"/>
                <w:szCs w:val="16"/>
                <w:lang w:eastAsia="de-CH"/>
              </w:rPr>
            </w:pPr>
            <w:r w:rsidRPr="00D4517C">
              <w:rPr>
                <w:i w:val="0"/>
                <w:iCs w:val="0"/>
                <w:sz w:val="16"/>
                <w:szCs w:val="16"/>
                <w:lang w:eastAsia="de-CH"/>
              </w:rPr>
              <w:t>Stromverkauf</w:t>
            </w:r>
            <w:r w:rsidR="000F72FA" w:rsidRPr="00D4517C">
              <w:rPr>
                <w:i w:val="0"/>
                <w:iCs w:val="0"/>
                <w:sz w:val="16"/>
                <w:szCs w:val="16"/>
                <w:lang w:eastAsia="de-CH"/>
              </w:rPr>
              <w:t xml:space="preserve"> (ins Netz eingespeister Strom)</w:t>
            </w:r>
          </w:p>
        </w:tc>
        <w:tc>
          <w:tcPr>
            <w:tcW w:w="1857" w:type="dxa"/>
          </w:tcPr>
          <w:p w14:paraId="116B9600" w14:textId="30042B4A" w:rsidR="00DB3ADB" w:rsidRPr="00D4517C" w:rsidRDefault="009571E5" w:rsidP="00BE4C5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highlight w:val="yellow"/>
                <w:lang w:eastAsia="de-CH"/>
              </w:rPr>
            </w:pPr>
            <w:r w:rsidRPr="00D4517C">
              <w:rPr>
                <w:sz w:val="16"/>
                <w:szCs w:val="16"/>
                <w:highlight w:val="yellow"/>
                <w:lang w:eastAsia="de-CH"/>
              </w:rPr>
              <w:t>?</w:t>
            </w:r>
            <w:r w:rsidR="00DB3ADB" w:rsidRPr="00D4517C">
              <w:rPr>
                <w:sz w:val="16"/>
                <w:szCs w:val="16"/>
                <w:highlight w:val="yellow"/>
                <w:lang w:eastAsia="de-CH"/>
              </w:rPr>
              <w:t>kWh</w:t>
            </w:r>
            <w:r w:rsidR="000F72FA" w:rsidRPr="00D4517C">
              <w:rPr>
                <w:sz w:val="16"/>
                <w:szCs w:val="16"/>
                <w:highlight w:val="yellow"/>
                <w:lang w:eastAsia="de-CH"/>
              </w:rPr>
              <w:t>/Jahr</w:t>
            </w:r>
          </w:p>
        </w:tc>
        <w:tc>
          <w:tcPr>
            <w:tcW w:w="1999" w:type="dxa"/>
          </w:tcPr>
          <w:p w14:paraId="0A5982F4" w14:textId="7518B9D1" w:rsidR="00DB3ADB" w:rsidRPr="00D4517C" w:rsidRDefault="00DB3ADB" w:rsidP="00BE4C5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highlight w:val="yellow"/>
                <w:lang w:eastAsia="de-CH"/>
              </w:rPr>
            </w:pPr>
            <w:r w:rsidRPr="00D4517C">
              <w:rPr>
                <w:sz w:val="16"/>
                <w:szCs w:val="16"/>
                <w:highlight w:val="yellow"/>
                <w:lang w:eastAsia="de-CH"/>
              </w:rPr>
              <w:t>0.2</w:t>
            </w:r>
            <w:r w:rsidR="000F72FA" w:rsidRPr="00D4517C">
              <w:rPr>
                <w:sz w:val="16"/>
                <w:szCs w:val="16"/>
                <w:highlight w:val="yellow"/>
                <w:lang w:eastAsia="de-CH"/>
              </w:rPr>
              <w:t>9</w:t>
            </w:r>
            <w:r w:rsidRPr="00D4517C">
              <w:rPr>
                <w:sz w:val="16"/>
                <w:szCs w:val="16"/>
                <w:highlight w:val="yellow"/>
                <w:lang w:eastAsia="de-CH"/>
              </w:rPr>
              <w:t xml:space="preserve"> CHF/kWh</w:t>
            </w:r>
            <w:r w:rsidRPr="00D4517C">
              <w:rPr>
                <w:sz w:val="16"/>
                <w:szCs w:val="16"/>
                <w:lang w:eastAsia="de-CH"/>
              </w:rPr>
              <w:t xml:space="preserve"> </w:t>
            </w:r>
            <w:r w:rsidRPr="00D4517C">
              <w:rPr>
                <w:sz w:val="16"/>
                <w:szCs w:val="16"/>
                <w:vertAlign w:val="superscript"/>
                <w:lang w:eastAsia="de-CH"/>
              </w:rPr>
              <w:t>1</w:t>
            </w:r>
          </w:p>
        </w:tc>
        <w:tc>
          <w:tcPr>
            <w:tcW w:w="2000" w:type="dxa"/>
          </w:tcPr>
          <w:p w14:paraId="6869026E" w14:textId="74366A60" w:rsidR="00DB3ADB" w:rsidRPr="00D4517C" w:rsidRDefault="000F72FA" w:rsidP="00BE4C5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highlight w:val="yellow"/>
                <w:lang w:eastAsia="de-CH"/>
              </w:rPr>
            </w:pPr>
            <w:proofErr w:type="spellStart"/>
            <w:r w:rsidRPr="00D4517C">
              <w:rPr>
                <w:sz w:val="16"/>
                <w:szCs w:val="16"/>
                <w:highlight w:val="yellow"/>
                <w:lang w:eastAsia="de-CH"/>
              </w:rPr>
              <w:t>Xxx</w:t>
            </w:r>
            <w:proofErr w:type="spellEnd"/>
            <w:r w:rsidRPr="00D4517C">
              <w:rPr>
                <w:sz w:val="16"/>
                <w:szCs w:val="16"/>
                <w:highlight w:val="yellow"/>
                <w:lang w:eastAsia="de-CH"/>
              </w:rPr>
              <w:t xml:space="preserve"> CHF/Jahr</w:t>
            </w:r>
          </w:p>
        </w:tc>
      </w:tr>
      <w:tr w:rsidR="000F72FA" w:rsidRPr="00D4517C" w14:paraId="5DF704AE" w14:textId="1F8F2C93" w:rsidTr="001E24D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right w:val="none" w:sz="0" w:space="0" w:color="auto"/>
            </w:tcBorders>
          </w:tcPr>
          <w:p w14:paraId="5A283D17" w14:textId="02C80B5C" w:rsidR="000F72FA" w:rsidRPr="00D4517C" w:rsidRDefault="000F72FA" w:rsidP="00587C2D">
            <w:pPr>
              <w:spacing w:after="80" w:line="240" w:lineRule="auto"/>
              <w:jc w:val="left"/>
              <w:rPr>
                <w:sz w:val="16"/>
                <w:szCs w:val="16"/>
                <w:vertAlign w:val="superscript"/>
                <w:lang w:eastAsia="de-CH"/>
              </w:rPr>
            </w:pPr>
            <w:r w:rsidRPr="00D4517C">
              <w:rPr>
                <w:i w:val="0"/>
                <w:iCs w:val="0"/>
                <w:sz w:val="16"/>
                <w:szCs w:val="16"/>
                <w:lang w:eastAsia="de-CH"/>
              </w:rPr>
              <w:t xml:space="preserve">Stromnutzung auf dem Hof </w:t>
            </w:r>
            <w:r w:rsidRPr="00D4517C">
              <w:rPr>
                <w:sz w:val="16"/>
                <w:szCs w:val="16"/>
                <w:vertAlign w:val="superscript"/>
                <w:lang w:eastAsia="de-CH"/>
              </w:rPr>
              <w:t>2</w:t>
            </w:r>
          </w:p>
        </w:tc>
        <w:tc>
          <w:tcPr>
            <w:tcW w:w="1857" w:type="dxa"/>
          </w:tcPr>
          <w:p w14:paraId="54BC7C3D" w14:textId="67009BF7" w:rsidR="000F72FA" w:rsidRPr="00D4517C" w:rsidRDefault="008634CC" w:rsidP="00BE4C5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  <w:lang w:eastAsia="de-CH"/>
              </w:rPr>
            </w:pPr>
            <w:r w:rsidRPr="00D4517C">
              <w:rPr>
                <w:sz w:val="16"/>
                <w:szCs w:val="16"/>
                <w:highlight w:val="yellow"/>
                <w:lang w:eastAsia="de-CH"/>
              </w:rPr>
              <w:t>?</w:t>
            </w:r>
            <w:r w:rsidR="000F72FA" w:rsidRPr="00D4517C">
              <w:rPr>
                <w:sz w:val="16"/>
                <w:szCs w:val="16"/>
                <w:highlight w:val="yellow"/>
                <w:lang w:eastAsia="de-CH"/>
              </w:rPr>
              <w:t>kWh/Jahr</w:t>
            </w:r>
          </w:p>
        </w:tc>
        <w:tc>
          <w:tcPr>
            <w:tcW w:w="1999" w:type="dxa"/>
          </w:tcPr>
          <w:p w14:paraId="00AEC6CC" w14:textId="23C2F373" w:rsidR="000F72FA" w:rsidRPr="00D4517C" w:rsidRDefault="008634CC" w:rsidP="00BE4C5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  <w:lang w:eastAsia="de-CH"/>
              </w:rPr>
            </w:pPr>
            <w:r w:rsidRPr="00D4517C">
              <w:rPr>
                <w:sz w:val="16"/>
                <w:szCs w:val="16"/>
                <w:highlight w:val="yellow"/>
                <w:lang w:eastAsia="de-CH"/>
              </w:rPr>
              <w:t>0.15</w:t>
            </w:r>
          </w:p>
        </w:tc>
        <w:tc>
          <w:tcPr>
            <w:tcW w:w="2000" w:type="dxa"/>
          </w:tcPr>
          <w:p w14:paraId="52ADCB7C" w14:textId="669BDFAE" w:rsidR="000F72FA" w:rsidRPr="00D4517C" w:rsidRDefault="000F72FA" w:rsidP="00BE4C5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  <w:lang w:eastAsia="de-CH"/>
              </w:rPr>
            </w:pPr>
            <w:proofErr w:type="spellStart"/>
            <w:r w:rsidRPr="00D4517C">
              <w:rPr>
                <w:sz w:val="16"/>
                <w:szCs w:val="16"/>
                <w:highlight w:val="yellow"/>
                <w:lang w:eastAsia="de-CH"/>
              </w:rPr>
              <w:t>Xxx</w:t>
            </w:r>
            <w:proofErr w:type="spellEnd"/>
            <w:r w:rsidRPr="00D4517C">
              <w:rPr>
                <w:sz w:val="16"/>
                <w:szCs w:val="16"/>
                <w:highlight w:val="yellow"/>
                <w:lang w:eastAsia="de-CH"/>
              </w:rPr>
              <w:t xml:space="preserve"> CHF/Jahr</w:t>
            </w:r>
          </w:p>
        </w:tc>
      </w:tr>
      <w:tr w:rsidR="000F72FA" w:rsidRPr="00D4517C" w14:paraId="22D57DDB" w14:textId="77777777" w:rsidTr="001E2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9C3AB0C" w14:textId="680D7EC8" w:rsidR="000F72FA" w:rsidRPr="00D4517C" w:rsidRDefault="000F72FA" w:rsidP="00587C2D">
            <w:pPr>
              <w:spacing w:line="240" w:lineRule="auto"/>
              <w:jc w:val="left"/>
              <w:rPr>
                <w:b/>
                <w:i w:val="0"/>
                <w:sz w:val="16"/>
                <w:szCs w:val="16"/>
                <w:lang w:eastAsia="de-CH"/>
              </w:rPr>
            </w:pPr>
            <w:r w:rsidRPr="00D4517C">
              <w:rPr>
                <w:i w:val="0"/>
                <w:iCs w:val="0"/>
                <w:sz w:val="16"/>
                <w:szCs w:val="16"/>
                <w:lang w:eastAsia="de-CH"/>
              </w:rPr>
              <w:t>Wärmeverkauf</w:t>
            </w:r>
          </w:p>
        </w:tc>
        <w:tc>
          <w:tcPr>
            <w:tcW w:w="1857" w:type="dxa"/>
          </w:tcPr>
          <w:p w14:paraId="4285D708" w14:textId="1D6C478C" w:rsidR="000F72FA" w:rsidRPr="00D4517C" w:rsidRDefault="008634CC" w:rsidP="00BE4C5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highlight w:val="yellow"/>
                <w:lang w:eastAsia="de-CH"/>
              </w:rPr>
            </w:pPr>
            <w:r w:rsidRPr="00D4517C">
              <w:rPr>
                <w:sz w:val="16"/>
                <w:szCs w:val="16"/>
                <w:highlight w:val="yellow"/>
                <w:lang w:eastAsia="de-CH"/>
              </w:rPr>
              <w:t>?</w:t>
            </w:r>
            <w:r w:rsidR="000F72FA" w:rsidRPr="00D4517C">
              <w:rPr>
                <w:sz w:val="16"/>
                <w:szCs w:val="16"/>
                <w:highlight w:val="yellow"/>
                <w:lang w:eastAsia="de-CH"/>
              </w:rPr>
              <w:t>kWh/Jahr</w:t>
            </w:r>
          </w:p>
        </w:tc>
        <w:tc>
          <w:tcPr>
            <w:tcW w:w="1999" w:type="dxa"/>
          </w:tcPr>
          <w:p w14:paraId="2397286C" w14:textId="09024CBC" w:rsidR="000F72FA" w:rsidRPr="00D4517C" w:rsidRDefault="008634CC" w:rsidP="00BE4C5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highlight w:val="yellow"/>
                <w:lang w:eastAsia="de-CH"/>
              </w:rPr>
            </w:pPr>
            <w:r w:rsidRPr="00D4517C">
              <w:rPr>
                <w:sz w:val="16"/>
                <w:szCs w:val="16"/>
                <w:highlight w:val="yellow"/>
                <w:lang w:eastAsia="de-CH"/>
              </w:rPr>
              <w:t>0.05</w:t>
            </w:r>
          </w:p>
        </w:tc>
        <w:tc>
          <w:tcPr>
            <w:tcW w:w="2000" w:type="dxa"/>
          </w:tcPr>
          <w:p w14:paraId="78F67AE4" w14:textId="04E10B54" w:rsidR="000F72FA" w:rsidRPr="00D4517C" w:rsidRDefault="000F72FA" w:rsidP="00BE4C5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highlight w:val="yellow"/>
                <w:lang w:eastAsia="de-CH"/>
              </w:rPr>
            </w:pPr>
            <w:proofErr w:type="spellStart"/>
            <w:r w:rsidRPr="00D4517C">
              <w:rPr>
                <w:sz w:val="16"/>
                <w:szCs w:val="16"/>
                <w:highlight w:val="yellow"/>
                <w:lang w:eastAsia="de-CH"/>
              </w:rPr>
              <w:t>Xxx</w:t>
            </w:r>
            <w:proofErr w:type="spellEnd"/>
            <w:r w:rsidRPr="00D4517C">
              <w:rPr>
                <w:sz w:val="16"/>
                <w:szCs w:val="16"/>
                <w:highlight w:val="yellow"/>
                <w:lang w:eastAsia="de-CH"/>
              </w:rPr>
              <w:t xml:space="preserve"> CHF/Jahr</w:t>
            </w:r>
          </w:p>
        </w:tc>
      </w:tr>
      <w:tr w:rsidR="000F72FA" w:rsidRPr="00D4517C" w14:paraId="4B9A9597" w14:textId="77777777" w:rsidTr="001E24D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4C60366" w14:textId="4F687827" w:rsidR="000F72FA" w:rsidRPr="00D4517C" w:rsidRDefault="000F72FA" w:rsidP="00587C2D">
            <w:pPr>
              <w:spacing w:after="80" w:line="240" w:lineRule="auto"/>
              <w:jc w:val="left"/>
              <w:rPr>
                <w:sz w:val="16"/>
                <w:szCs w:val="16"/>
                <w:vertAlign w:val="superscript"/>
                <w:lang w:eastAsia="de-CH"/>
              </w:rPr>
            </w:pPr>
            <w:r w:rsidRPr="00D4517C">
              <w:rPr>
                <w:i w:val="0"/>
                <w:iCs w:val="0"/>
                <w:sz w:val="16"/>
                <w:szCs w:val="16"/>
                <w:lang w:eastAsia="de-CH"/>
              </w:rPr>
              <w:t>Wärmenutzung auf dem Hof</w:t>
            </w:r>
            <w:r w:rsidR="00BE4C5B" w:rsidRPr="00D4517C">
              <w:rPr>
                <w:i w:val="0"/>
                <w:iCs w:val="0"/>
                <w:sz w:val="16"/>
                <w:szCs w:val="16"/>
                <w:lang w:eastAsia="de-CH"/>
              </w:rPr>
              <w:t xml:space="preserve"> (inkl. Gewächshäuser)</w:t>
            </w:r>
            <w:r w:rsidRPr="00D4517C">
              <w:rPr>
                <w:i w:val="0"/>
                <w:iCs w:val="0"/>
                <w:sz w:val="16"/>
                <w:szCs w:val="16"/>
                <w:lang w:eastAsia="de-CH"/>
              </w:rPr>
              <w:t xml:space="preserve"> </w:t>
            </w:r>
            <w:r w:rsidRPr="00D4517C">
              <w:rPr>
                <w:sz w:val="16"/>
                <w:szCs w:val="16"/>
                <w:vertAlign w:val="superscript"/>
                <w:lang w:eastAsia="de-CH"/>
              </w:rPr>
              <w:t>2</w:t>
            </w:r>
          </w:p>
        </w:tc>
        <w:tc>
          <w:tcPr>
            <w:tcW w:w="1857" w:type="dxa"/>
          </w:tcPr>
          <w:p w14:paraId="6B7D45F4" w14:textId="5E018027" w:rsidR="000F72FA" w:rsidRPr="00D4517C" w:rsidRDefault="008634CC" w:rsidP="00BE4C5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  <w:lang w:eastAsia="de-CH"/>
              </w:rPr>
            </w:pPr>
            <w:r w:rsidRPr="00D4517C">
              <w:rPr>
                <w:sz w:val="16"/>
                <w:szCs w:val="16"/>
                <w:highlight w:val="yellow"/>
                <w:lang w:eastAsia="de-CH"/>
              </w:rPr>
              <w:t>?</w:t>
            </w:r>
            <w:r w:rsidR="000F72FA" w:rsidRPr="00D4517C">
              <w:rPr>
                <w:sz w:val="16"/>
                <w:szCs w:val="16"/>
                <w:highlight w:val="yellow"/>
                <w:lang w:eastAsia="de-CH"/>
              </w:rPr>
              <w:t>kWh/Jahr</w:t>
            </w:r>
          </w:p>
        </w:tc>
        <w:tc>
          <w:tcPr>
            <w:tcW w:w="1999" w:type="dxa"/>
          </w:tcPr>
          <w:p w14:paraId="3FF1A30B" w14:textId="3846867D" w:rsidR="000F72FA" w:rsidRPr="00D4517C" w:rsidRDefault="008634CC" w:rsidP="00BE4C5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  <w:lang w:eastAsia="de-CH"/>
              </w:rPr>
            </w:pPr>
            <w:r w:rsidRPr="00D4517C">
              <w:rPr>
                <w:sz w:val="16"/>
                <w:szCs w:val="16"/>
                <w:highlight w:val="yellow"/>
                <w:lang w:eastAsia="de-CH"/>
              </w:rPr>
              <w:t>0.1</w:t>
            </w:r>
          </w:p>
        </w:tc>
        <w:tc>
          <w:tcPr>
            <w:tcW w:w="2000" w:type="dxa"/>
          </w:tcPr>
          <w:p w14:paraId="3408AB26" w14:textId="487C4552" w:rsidR="000F72FA" w:rsidRPr="00D4517C" w:rsidRDefault="000F72FA" w:rsidP="00BE4C5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  <w:lang w:eastAsia="de-CH"/>
              </w:rPr>
            </w:pPr>
            <w:proofErr w:type="spellStart"/>
            <w:r w:rsidRPr="00D4517C">
              <w:rPr>
                <w:sz w:val="16"/>
                <w:szCs w:val="16"/>
                <w:highlight w:val="yellow"/>
                <w:lang w:eastAsia="de-CH"/>
              </w:rPr>
              <w:t>Xxx</w:t>
            </w:r>
            <w:proofErr w:type="spellEnd"/>
            <w:r w:rsidRPr="00D4517C">
              <w:rPr>
                <w:sz w:val="16"/>
                <w:szCs w:val="16"/>
                <w:highlight w:val="yellow"/>
                <w:lang w:eastAsia="de-CH"/>
              </w:rPr>
              <w:t xml:space="preserve"> CHF/Jahr</w:t>
            </w:r>
          </w:p>
        </w:tc>
      </w:tr>
      <w:tr w:rsidR="000F72FA" w:rsidRPr="00D4517C" w14:paraId="7E603262" w14:textId="77777777" w:rsidTr="001E2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157DC531" w14:textId="5919809A" w:rsidR="000F72FA" w:rsidRPr="00D4517C" w:rsidRDefault="000F72FA" w:rsidP="00587C2D">
            <w:pPr>
              <w:spacing w:line="240" w:lineRule="auto"/>
              <w:jc w:val="left"/>
              <w:rPr>
                <w:i w:val="0"/>
                <w:iCs w:val="0"/>
                <w:sz w:val="16"/>
                <w:szCs w:val="16"/>
                <w:lang w:eastAsia="de-CH"/>
              </w:rPr>
            </w:pPr>
            <w:r w:rsidRPr="00D4517C">
              <w:rPr>
                <w:i w:val="0"/>
                <w:iCs w:val="0"/>
                <w:sz w:val="16"/>
                <w:szCs w:val="16"/>
                <w:lang w:eastAsia="de-CH"/>
              </w:rPr>
              <w:t>Verkauf Gärgut</w:t>
            </w:r>
          </w:p>
        </w:tc>
        <w:tc>
          <w:tcPr>
            <w:tcW w:w="1857" w:type="dxa"/>
          </w:tcPr>
          <w:p w14:paraId="150296E2" w14:textId="7A9E3E24" w:rsidR="000F72FA" w:rsidRPr="00D4517C" w:rsidRDefault="008634CC" w:rsidP="00BE4C5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highlight w:val="yellow"/>
                <w:lang w:eastAsia="de-CH"/>
              </w:rPr>
            </w:pPr>
            <w:r w:rsidRPr="00D4517C">
              <w:rPr>
                <w:sz w:val="16"/>
                <w:szCs w:val="16"/>
                <w:highlight w:val="yellow"/>
                <w:lang w:eastAsia="de-CH"/>
              </w:rPr>
              <w:t>?</w:t>
            </w:r>
            <w:r w:rsidR="000F72FA" w:rsidRPr="00D4517C">
              <w:rPr>
                <w:sz w:val="16"/>
                <w:szCs w:val="16"/>
                <w:highlight w:val="yellow"/>
                <w:lang w:eastAsia="de-CH"/>
              </w:rPr>
              <w:t>t/Jahr</w:t>
            </w:r>
          </w:p>
        </w:tc>
        <w:tc>
          <w:tcPr>
            <w:tcW w:w="1999" w:type="dxa"/>
          </w:tcPr>
          <w:p w14:paraId="1F632AC7" w14:textId="4175B522" w:rsidR="000F72FA" w:rsidRPr="00D4517C" w:rsidRDefault="008634CC" w:rsidP="00BE4C5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highlight w:val="yellow"/>
                <w:lang w:eastAsia="de-CH"/>
              </w:rPr>
            </w:pPr>
            <w:r w:rsidRPr="00D4517C">
              <w:rPr>
                <w:sz w:val="16"/>
                <w:szCs w:val="16"/>
                <w:highlight w:val="yellow"/>
                <w:lang w:eastAsia="de-CH"/>
              </w:rPr>
              <w:t>4</w:t>
            </w:r>
            <w:r w:rsidR="00952E08" w:rsidRPr="00D4517C">
              <w:rPr>
                <w:sz w:val="16"/>
                <w:szCs w:val="16"/>
                <w:highlight w:val="yellow"/>
                <w:lang w:eastAsia="de-CH"/>
              </w:rPr>
              <w:t xml:space="preserve"> CHF/t</w:t>
            </w:r>
          </w:p>
        </w:tc>
        <w:tc>
          <w:tcPr>
            <w:tcW w:w="2000" w:type="dxa"/>
          </w:tcPr>
          <w:p w14:paraId="3A6CE37E" w14:textId="4AE9B103" w:rsidR="000F72FA" w:rsidRPr="00D4517C" w:rsidRDefault="000F72FA" w:rsidP="00BE4C5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highlight w:val="yellow"/>
                <w:lang w:eastAsia="de-CH"/>
              </w:rPr>
            </w:pPr>
            <w:proofErr w:type="spellStart"/>
            <w:r w:rsidRPr="00D4517C">
              <w:rPr>
                <w:sz w:val="16"/>
                <w:szCs w:val="16"/>
                <w:highlight w:val="yellow"/>
                <w:lang w:eastAsia="de-CH"/>
              </w:rPr>
              <w:t>Xxx</w:t>
            </w:r>
            <w:proofErr w:type="spellEnd"/>
            <w:r w:rsidRPr="00D4517C">
              <w:rPr>
                <w:sz w:val="16"/>
                <w:szCs w:val="16"/>
                <w:highlight w:val="yellow"/>
                <w:lang w:eastAsia="de-CH"/>
              </w:rPr>
              <w:t xml:space="preserve"> CHF/Jahr</w:t>
            </w:r>
          </w:p>
        </w:tc>
      </w:tr>
      <w:tr w:rsidR="001E24D0" w:rsidRPr="00D4517C" w14:paraId="712D7280" w14:textId="77777777" w:rsidTr="001E24D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09DCF341" w14:textId="05B707AC" w:rsidR="001E24D0" w:rsidRPr="00D4517C" w:rsidRDefault="001E24D0" w:rsidP="00587C2D">
            <w:pPr>
              <w:spacing w:line="240" w:lineRule="auto"/>
              <w:jc w:val="left"/>
              <w:rPr>
                <w:b/>
                <w:i w:val="0"/>
                <w:sz w:val="16"/>
                <w:szCs w:val="16"/>
                <w:lang w:eastAsia="de-CH"/>
              </w:rPr>
            </w:pPr>
            <w:r w:rsidRPr="00D4517C">
              <w:rPr>
                <w:i w:val="0"/>
                <w:iCs w:val="0"/>
                <w:sz w:val="16"/>
                <w:szCs w:val="16"/>
                <w:lang w:eastAsia="de-CH"/>
              </w:rPr>
              <w:t>CO2 Zertifikate</w:t>
            </w:r>
            <w:r w:rsidRPr="00D4517C">
              <w:rPr>
                <w:sz w:val="16"/>
                <w:szCs w:val="16"/>
                <w:vertAlign w:val="superscript"/>
                <w:lang w:eastAsia="de-CH"/>
              </w:rPr>
              <w:t>3</w:t>
            </w:r>
          </w:p>
        </w:tc>
        <w:tc>
          <w:tcPr>
            <w:tcW w:w="1857" w:type="dxa"/>
          </w:tcPr>
          <w:p w14:paraId="7C6CC067" w14:textId="0238ADCA" w:rsidR="001E24D0" w:rsidRPr="00D4517C" w:rsidRDefault="001E24D0" w:rsidP="00BE4C5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  <w:lang w:eastAsia="de-CH"/>
              </w:rPr>
            </w:pPr>
          </w:p>
        </w:tc>
        <w:tc>
          <w:tcPr>
            <w:tcW w:w="1999" w:type="dxa"/>
          </w:tcPr>
          <w:p w14:paraId="731E2DAB" w14:textId="77777777" w:rsidR="001E24D0" w:rsidRPr="00D4517C" w:rsidRDefault="001E24D0" w:rsidP="00BE4C5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  <w:lang w:eastAsia="de-CH"/>
              </w:rPr>
            </w:pPr>
          </w:p>
        </w:tc>
        <w:tc>
          <w:tcPr>
            <w:tcW w:w="2000" w:type="dxa"/>
          </w:tcPr>
          <w:p w14:paraId="67CAFBDE" w14:textId="627C3048" w:rsidR="001E24D0" w:rsidRPr="00D4517C" w:rsidRDefault="000F72FA" w:rsidP="00BE4C5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  <w:lang w:eastAsia="de-CH"/>
              </w:rPr>
            </w:pPr>
            <w:proofErr w:type="spellStart"/>
            <w:r w:rsidRPr="00D4517C">
              <w:rPr>
                <w:sz w:val="16"/>
                <w:szCs w:val="16"/>
                <w:highlight w:val="yellow"/>
                <w:lang w:eastAsia="de-CH"/>
              </w:rPr>
              <w:t>Xxx</w:t>
            </w:r>
            <w:proofErr w:type="spellEnd"/>
            <w:r w:rsidRPr="00D4517C">
              <w:rPr>
                <w:sz w:val="16"/>
                <w:szCs w:val="16"/>
                <w:highlight w:val="yellow"/>
                <w:lang w:eastAsia="de-CH"/>
              </w:rPr>
              <w:t xml:space="preserve"> CHF/Jahr</w:t>
            </w:r>
          </w:p>
        </w:tc>
      </w:tr>
      <w:tr w:rsidR="001E24D0" w:rsidRPr="00D4517C" w14:paraId="7FA62F33" w14:textId="706423D8" w:rsidTr="001E2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87B5CDA" w14:textId="77777777" w:rsidR="001E24D0" w:rsidRPr="00D4517C" w:rsidRDefault="001E24D0" w:rsidP="00587C2D">
            <w:pPr>
              <w:spacing w:line="240" w:lineRule="auto"/>
              <w:jc w:val="left"/>
              <w:rPr>
                <w:b/>
                <w:i w:val="0"/>
                <w:sz w:val="16"/>
                <w:szCs w:val="16"/>
                <w:lang w:eastAsia="de-CH"/>
              </w:rPr>
            </w:pPr>
            <w:r w:rsidRPr="00D4517C">
              <w:rPr>
                <w:b/>
                <w:i w:val="0"/>
                <w:sz w:val="16"/>
                <w:szCs w:val="16"/>
                <w:lang w:eastAsia="de-CH"/>
              </w:rPr>
              <w:t>TOTAL</w:t>
            </w:r>
          </w:p>
        </w:tc>
        <w:tc>
          <w:tcPr>
            <w:tcW w:w="1857" w:type="dxa"/>
          </w:tcPr>
          <w:p w14:paraId="5FA608A3" w14:textId="7523CA81" w:rsidR="001E24D0" w:rsidRPr="00D4517C" w:rsidRDefault="001E24D0" w:rsidP="00BE4C5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eastAsia="de-CH"/>
              </w:rPr>
            </w:pPr>
            <w:r w:rsidRPr="00D4517C">
              <w:rPr>
                <w:sz w:val="16"/>
                <w:szCs w:val="16"/>
                <w:lang w:eastAsia="de-CH"/>
              </w:rPr>
              <w:t>-</w:t>
            </w:r>
          </w:p>
        </w:tc>
        <w:tc>
          <w:tcPr>
            <w:tcW w:w="1999" w:type="dxa"/>
          </w:tcPr>
          <w:p w14:paraId="30D45AED" w14:textId="791CACDF" w:rsidR="001E24D0" w:rsidRPr="00D4517C" w:rsidRDefault="001E24D0" w:rsidP="00BE4C5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eastAsia="de-CH"/>
              </w:rPr>
            </w:pPr>
            <w:r w:rsidRPr="00D4517C">
              <w:rPr>
                <w:sz w:val="16"/>
                <w:szCs w:val="16"/>
                <w:lang w:eastAsia="de-CH"/>
              </w:rPr>
              <w:t>-</w:t>
            </w:r>
          </w:p>
        </w:tc>
        <w:tc>
          <w:tcPr>
            <w:tcW w:w="2000" w:type="dxa"/>
          </w:tcPr>
          <w:p w14:paraId="4CC00077" w14:textId="3F2F6EB4" w:rsidR="001E24D0" w:rsidRPr="00D4517C" w:rsidRDefault="001E24D0" w:rsidP="00BE4C5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highlight w:val="yellow"/>
                <w:lang w:eastAsia="de-CH"/>
              </w:rPr>
            </w:pPr>
            <w:proofErr w:type="spellStart"/>
            <w:r w:rsidRPr="00D4517C">
              <w:rPr>
                <w:sz w:val="16"/>
                <w:szCs w:val="16"/>
                <w:highlight w:val="yellow"/>
                <w:lang w:eastAsia="de-CH"/>
              </w:rPr>
              <w:t>Xxx</w:t>
            </w:r>
            <w:proofErr w:type="spellEnd"/>
            <w:r w:rsidRPr="00D4517C">
              <w:rPr>
                <w:sz w:val="16"/>
                <w:szCs w:val="16"/>
                <w:highlight w:val="yellow"/>
                <w:lang w:eastAsia="de-CH"/>
              </w:rPr>
              <w:t xml:space="preserve"> CHF/Jahr</w:t>
            </w:r>
          </w:p>
        </w:tc>
      </w:tr>
    </w:tbl>
    <w:p w14:paraId="1F15794D" w14:textId="50EE8350" w:rsidR="00DB3ADB" w:rsidRPr="00D4517C" w:rsidRDefault="00DB3ADB" w:rsidP="00587C2D">
      <w:pPr>
        <w:spacing w:after="40" w:line="240" w:lineRule="auto"/>
        <w:jc w:val="both"/>
        <w:rPr>
          <w:sz w:val="20"/>
          <w:szCs w:val="20"/>
          <w:vertAlign w:val="superscript"/>
          <w:lang w:eastAsia="de-CH"/>
        </w:rPr>
      </w:pPr>
      <w:r w:rsidRPr="00D4517C">
        <w:rPr>
          <w:sz w:val="20"/>
          <w:szCs w:val="20"/>
          <w:vertAlign w:val="superscript"/>
          <w:lang w:eastAsia="de-CH"/>
        </w:rPr>
        <w:t xml:space="preserve">1 </w:t>
      </w:r>
      <w:r w:rsidRPr="00D4517C">
        <w:rPr>
          <w:sz w:val="14"/>
          <w:szCs w:val="22"/>
          <w:lang w:eastAsia="de-CH"/>
        </w:rPr>
        <w:t xml:space="preserve">Gemäss </w:t>
      </w:r>
      <w:proofErr w:type="spellStart"/>
      <w:r w:rsidRPr="00D4517C">
        <w:rPr>
          <w:sz w:val="14"/>
          <w:szCs w:val="22"/>
          <w:lang w:eastAsia="de-CH"/>
        </w:rPr>
        <w:t>EnFV</w:t>
      </w:r>
      <w:proofErr w:type="spellEnd"/>
    </w:p>
    <w:p w14:paraId="01D21DB1" w14:textId="3C4C76D6" w:rsidR="001E24D0" w:rsidRPr="00D4517C" w:rsidRDefault="00DB3ADB" w:rsidP="00587C2D">
      <w:pPr>
        <w:spacing w:after="40" w:line="240" w:lineRule="auto"/>
        <w:jc w:val="both"/>
        <w:rPr>
          <w:sz w:val="14"/>
          <w:szCs w:val="22"/>
          <w:lang w:eastAsia="de-CH"/>
        </w:rPr>
      </w:pPr>
      <w:r w:rsidRPr="00D4517C">
        <w:rPr>
          <w:sz w:val="20"/>
          <w:szCs w:val="20"/>
          <w:vertAlign w:val="superscript"/>
          <w:lang w:eastAsia="de-CH"/>
        </w:rPr>
        <w:t>2</w:t>
      </w:r>
      <w:r w:rsidR="001E24D0" w:rsidRPr="00D4517C">
        <w:rPr>
          <w:sz w:val="20"/>
          <w:szCs w:val="20"/>
          <w:vertAlign w:val="superscript"/>
          <w:lang w:eastAsia="de-CH"/>
        </w:rPr>
        <w:t xml:space="preserve"> </w:t>
      </w:r>
      <w:r w:rsidR="001E24D0" w:rsidRPr="00D4517C">
        <w:rPr>
          <w:sz w:val="14"/>
          <w:szCs w:val="22"/>
          <w:lang w:eastAsia="de-CH"/>
        </w:rPr>
        <w:t xml:space="preserve">Strom und Wärme, die nicht mehr </w:t>
      </w:r>
      <w:r w:rsidR="00587C2D" w:rsidRPr="00D4517C">
        <w:rPr>
          <w:sz w:val="14"/>
          <w:szCs w:val="22"/>
          <w:lang w:eastAsia="de-CH"/>
        </w:rPr>
        <w:t>gekauft werden</w:t>
      </w:r>
      <w:r w:rsidR="001E24D0" w:rsidRPr="00D4517C">
        <w:rPr>
          <w:sz w:val="14"/>
          <w:szCs w:val="22"/>
          <w:lang w:eastAsia="de-CH"/>
        </w:rPr>
        <w:t xml:space="preserve"> muss (weil sie selbst produziert</w:t>
      </w:r>
      <w:r w:rsidR="00587C2D" w:rsidRPr="00D4517C">
        <w:rPr>
          <w:sz w:val="14"/>
          <w:szCs w:val="22"/>
          <w:lang w:eastAsia="de-CH"/>
        </w:rPr>
        <w:t xml:space="preserve"> wird</w:t>
      </w:r>
      <w:r w:rsidR="001E24D0" w:rsidRPr="00D4517C">
        <w:rPr>
          <w:sz w:val="14"/>
          <w:szCs w:val="22"/>
          <w:lang w:eastAsia="de-CH"/>
        </w:rPr>
        <w:t xml:space="preserve">) </w:t>
      </w:r>
    </w:p>
    <w:p w14:paraId="469B3A37" w14:textId="1D2CF08D" w:rsidR="00367C95" w:rsidRPr="00D4517C" w:rsidRDefault="001E24D0" w:rsidP="00BE4C5B">
      <w:pPr>
        <w:spacing w:after="80" w:line="240" w:lineRule="auto"/>
        <w:jc w:val="both"/>
        <w:rPr>
          <w:sz w:val="16"/>
          <w:szCs w:val="22"/>
          <w:lang w:eastAsia="de-CH"/>
        </w:rPr>
      </w:pPr>
      <w:r w:rsidRPr="00D4517C">
        <w:rPr>
          <w:sz w:val="20"/>
          <w:szCs w:val="20"/>
          <w:vertAlign w:val="superscript"/>
          <w:lang w:eastAsia="de-CH"/>
        </w:rPr>
        <w:t xml:space="preserve">3 </w:t>
      </w:r>
      <w:r w:rsidRPr="00D4517C">
        <w:rPr>
          <w:sz w:val="14"/>
          <w:szCs w:val="14"/>
          <w:lang w:eastAsia="de-CH"/>
        </w:rPr>
        <w:t>CO2 Zertifikate:</w:t>
      </w:r>
      <w:r w:rsidR="003A7BB6">
        <w:rPr>
          <w:sz w:val="14"/>
          <w:szCs w:val="14"/>
          <w:lang w:eastAsia="de-CH"/>
        </w:rPr>
        <w:t xml:space="preserve"> f</w:t>
      </w:r>
      <w:r w:rsidR="00485577" w:rsidRPr="00D4517C">
        <w:rPr>
          <w:sz w:val="14"/>
          <w:szCs w:val="14"/>
          <w:lang w:eastAsia="de-CH"/>
        </w:rPr>
        <w:t>ür dieses Projekt wurde der Erlös aus dem Verkauf von CO</w:t>
      </w:r>
      <w:r w:rsidR="00485577" w:rsidRPr="00D4517C">
        <w:rPr>
          <w:sz w:val="14"/>
          <w:szCs w:val="14"/>
          <w:vertAlign w:val="subscript"/>
          <w:lang w:eastAsia="de-CH"/>
        </w:rPr>
        <w:t>2</w:t>
      </w:r>
      <w:r w:rsidR="00485577" w:rsidRPr="00D4517C">
        <w:rPr>
          <w:sz w:val="14"/>
          <w:szCs w:val="14"/>
          <w:lang w:eastAsia="de-CH"/>
        </w:rPr>
        <w:t>-Zertifikate</w:t>
      </w:r>
      <w:r w:rsidR="00E16ED9" w:rsidRPr="00D4517C">
        <w:rPr>
          <w:sz w:val="14"/>
          <w:szCs w:val="14"/>
          <w:lang w:eastAsia="de-CH"/>
        </w:rPr>
        <w:t>n</w:t>
      </w:r>
      <w:r w:rsidR="003A7BB6">
        <w:rPr>
          <w:sz w:val="14"/>
          <w:szCs w:val="14"/>
          <w:lang w:eastAsia="de-CH"/>
        </w:rPr>
        <w:t xml:space="preserve"> von Ökostrom Schweiz</w:t>
      </w:r>
      <w:r w:rsidR="00485577" w:rsidRPr="00D4517C">
        <w:rPr>
          <w:sz w:val="14"/>
          <w:szCs w:val="14"/>
          <w:lang w:eastAsia="de-CH"/>
        </w:rPr>
        <w:t xml:space="preserve"> auf </w:t>
      </w:r>
      <w:r w:rsidR="00485577" w:rsidRPr="00D4517C">
        <w:rPr>
          <w:sz w:val="14"/>
          <w:szCs w:val="14"/>
          <w:highlight w:val="yellow"/>
          <w:lang w:eastAsia="de-CH"/>
        </w:rPr>
        <w:t xml:space="preserve">CHF </w:t>
      </w:r>
      <w:r w:rsidR="00C1009F" w:rsidRPr="00D4517C">
        <w:rPr>
          <w:sz w:val="14"/>
          <w:szCs w:val="14"/>
          <w:highlight w:val="yellow"/>
          <w:lang w:eastAsia="de-CH"/>
        </w:rPr>
        <w:t>X</w:t>
      </w:r>
      <w:r w:rsidR="00485577" w:rsidRPr="00D4517C">
        <w:rPr>
          <w:sz w:val="14"/>
          <w:szCs w:val="14"/>
          <w:lang w:eastAsia="de-CH"/>
        </w:rPr>
        <w:t xml:space="preserve"> geschätzt. Dieser Betrag </w:t>
      </w:r>
      <w:r w:rsidR="00D931B5" w:rsidRPr="00D4517C">
        <w:rPr>
          <w:sz w:val="14"/>
          <w:szCs w:val="14"/>
          <w:lang w:eastAsia="de-CH"/>
        </w:rPr>
        <w:t>ist abhängig von de</w:t>
      </w:r>
      <w:r w:rsidR="00E16ED9" w:rsidRPr="00D4517C">
        <w:rPr>
          <w:sz w:val="14"/>
          <w:szCs w:val="14"/>
          <w:lang w:eastAsia="de-CH"/>
        </w:rPr>
        <w:t>r Menge der</w:t>
      </w:r>
      <w:r w:rsidR="00D931B5" w:rsidRPr="00D4517C">
        <w:rPr>
          <w:sz w:val="14"/>
          <w:szCs w:val="14"/>
          <w:lang w:eastAsia="de-CH"/>
        </w:rPr>
        <w:t xml:space="preserve"> eingesetzten Hofdünger, die</w:t>
      </w:r>
      <w:r w:rsidR="00C1009F" w:rsidRPr="00D4517C">
        <w:rPr>
          <w:sz w:val="14"/>
          <w:szCs w:val="14"/>
          <w:lang w:eastAsia="de-CH"/>
        </w:rPr>
        <w:t xml:space="preserve"> andere</w:t>
      </w:r>
      <w:r w:rsidRPr="00D4517C">
        <w:rPr>
          <w:sz w:val="14"/>
          <w:szCs w:val="14"/>
          <w:lang w:eastAsia="de-CH"/>
        </w:rPr>
        <w:t>n</w:t>
      </w:r>
      <w:r w:rsidR="00D931B5" w:rsidRPr="00D4517C">
        <w:rPr>
          <w:sz w:val="14"/>
          <w:szCs w:val="14"/>
          <w:lang w:eastAsia="de-CH"/>
        </w:rPr>
        <w:t xml:space="preserve"> Substrate haben keinen Einfluss auf diese Berechnung. Der Betrag kann von Jahr zu Jahr variieren</w:t>
      </w:r>
      <w:r w:rsidR="00485577" w:rsidRPr="00D4517C">
        <w:rPr>
          <w:sz w:val="14"/>
          <w:szCs w:val="14"/>
          <w:lang w:eastAsia="de-CH"/>
        </w:rPr>
        <w:t>.</w:t>
      </w:r>
      <w:r w:rsidR="00D931B5" w:rsidRPr="00D4517C">
        <w:rPr>
          <w:sz w:val="14"/>
          <w:szCs w:val="14"/>
          <w:lang w:eastAsia="de-CH"/>
        </w:rPr>
        <w:t xml:space="preserve"> Bei dieser Berechnung handelt es sich um einen Mittelwert über mehrere Jahre.</w:t>
      </w:r>
      <w:r w:rsidR="00B60A68" w:rsidRPr="00D4517C">
        <w:rPr>
          <w:sz w:val="14"/>
          <w:szCs w:val="14"/>
          <w:lang w:eastAsia="de-CH"/>
        </w:rPr>
        <w:t xml:space="preserve"> Ob die Energie als Strom und Wärme oder als Treibstoff verwertet wird hat keinen Einfluss auf die Höhe der Erlöse aus dem Klimaschutz.</w:t>
      </w:r>
      <w:r w:rsidR="00D931B5" w:rsidRPr="00D4517C">
        <w:rPr>
          <w:sz w:val="16"/>
          <w:szCs w:val="22"/>
          <w:lang w:eastAsia="de-CH"/>
        </w:rPr>
        <w:t xml:space="preserve"> </w:t>
      </w:r>
      <w:r w:rsidR="00485577" w:rsidRPr="00D4517C">
        <w:rPr>
          <w:sz w:val="16"/>
          <w:szCs w:val="22"/>
          <w:lang w:eastAsia="de-CH"/>
        </w:rPr>
        <w:t xml:space="preserve"> </w:t>
      </w:r>
    </w:p>
    <w:p w14:paraId="43DA3A08" w14:textId="77777777" w:rsidR="001E24D0" w:rsidRPr="00D4517C" w:rsidRDefault="001E24D0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63E11ACB" w14:textId="7E02EE2D" w:rsidR="00C1009F" w:rsidRPr="00D4517C" w:rsidRDefault="00C1009F" w:rsidP="00BE4C5B">
      <w:pPr>
        <w:pStyle w:val="Paragraphedeliste"/>
        <w:numPr>
          <w:ilvl w:val="1"/>
          <w:numId w:val="24"/>
        </w:numPr>
        <w:spacing w:after="80" w:line="240" w:lineRule="auto"/>
        <w:ind w:left="567" w:hanging="567"/>
        <w:jc w:val="both"/>
        <w:rPr>
          <w:b/>
          <w:bCs/>
          <w:sz w:val="20"/>
          <w:szCs w:val="20"/>
          <w:lang w:eastAsia="de-CH"/>
        </w:rPr>
      </w:pPr>
      <w:bookmarkStart w:id="15" w:name="_Toc131488831"/>
      <w:r w:rsidRPr="00D4517C">
        <w:rPr>
          <w:b/>
          <w:bCs/>
          <w:sz w:val="20"/>
          <w:szCs w:val="20"/>
          <w:lang w:eastAsia="de-CH"/>
        </w:rPr>
        <w:t>Wirtschaftliche Kalkulation</w:t>
      </w:r>
      <w:bookmarkEnd w:id="15"/>
      <w:r w:rsidRPr="00D4517C">
        <w:rPr>
          <w:b/>
          <w:bCs/>
          <w:sz w:val="20"/>
          <w:szCs w:val="20"/>
          <w:lang w:eastAsia="de-CH"/>
        </w:rPr>
        <w:t xml:space="preserve"> </w:t>
      </w:r>
    </w:p>
    <w:p w14:paraId="701967B7" w14:textId="77777777" w:rsidR="001E24D0" w:rsidRPr="00D4517C" w:rsidRDefault="001E24D0" w:rsidP="00BE4C5B">
      <w:pPr>
        <w:spacing w:line="240" w:lineRule="auto"/>
        <w:jc w:val="both"/>
        <w:rPr>
          <w:b/>
          <w:bCs/>
          <w:sz w:val="16"/>
          <w:szCs w:val="22"/>
          <w:lang w:eastAsia="de-CH"/>
        </w:rPr>
      </w:pPr>
    </w:p>
    <w:p w14:paraId="5DE0394C" w14:textId="50EF51FA" w:rsidR="00C1009F" w:rsidRPr="00D4517C" w:rsidRDefault="00C1009F" w:rsidP="00BE4C5B">
      <w:pPr>
        <w:spacing w:line="240" w:lineRule="auto"/>
        <w:jc w:val="both"/>
        <w:rPr>
          <w:sz w:val="16"/>
          <w:szCs w:val="22"/>
          <w:lang w:eastAsia="de-CH"/>
        </w:rPr>
      </w:pPr>
      <w:r w:rsidRPr="00D4517C">
        <w:rPr>
          <w:sz w:val="16"/>
          <w:szCs w:val="22"/>
          <w:lang w:eastAsia="de-CH"/>
        </w:rPr>
        <w:t xml:space="preserve">Gemäss 5.2 und 5.3 </w:t>
      </w:r>
      <w:r w:rsidR="001E24D0" w:rsidRPr="00D4517C">
        <w:rPr>
          <w:sz w:val="16"/>
          <w:szCs w:val="22"/>
          <w:lang w:eastAsia="de-CH"/>
        </w:rPr>
        <w:t>beträgt</w:t>
      </w:r>
      <w:r w:rsidRPr="00D4517C">
        <w:rPr>
          <w:sz w:val="16"/>
          <w:szCs w:val="22"/>
          <w:lang w:eastAsia="de-CH"/>
        </w:rPr>
        <w:t xml:space="preserve"> der jährliche Gewinn </w:t>
      </w:r>
      <w:r w:rsidRPr="00D4517C">
        <w:rPr>
          <w:sz w:val="16"/>
          <w:szCs w:val="22"/>
          <w:highlight w:val="yellow"/>
          <w:lang w:eastAsia="de-CH"/>
        </w:rPr>
        <w:t>X CHF/Jahr</w:t>
      </w:r>
      <w:r w:rsidR="001E24D0" w:rsidRPr="00D4517C">
        <w:rPr>
          <w:sz w:val="16"/>
          <w:szCs w:val="22"/>
          <w:lang w:eastAsia="de-CH"/>
        </w:rPr>
        <w:t xml:space="preserve">. </w:t>
      </w:r>
      <w:r w:rsidRPr="00D4517C">
        <w:rPr>
          <w:sz w:val="16"/>
          <w:szCs w:val="22"/>
          <w:lang w:eastAsia="de-CH"/>
        </w:rPr>
        <w:t xml:space="preserve"> </w:t>
      </w:r>
    </w:p>
    <w:p w14:paraId="73B045A6" w14:textId="4C6CD688" w:rsidR="00C1009F" w:rsidRPr="00D4517C" w:rsidRDefault="00C1009F" w:rsidP="00BE4C5B">
      <w:pPr>
        <w:spacing w:line="240" w:lineRule="auto"/>
        <w:jc w:val="both"/>
        <w:rPr>
          <w:b/>
          <w:bCs/>
          <w:sz w:val="16"/>
          <w:szCs w:val="22"/>
          <w:lang w:eastAsia="de-CH"/>
        </w:rPr>
      </w:pPr>
    </w:p>
    <w:p w14:paraId="4F5C9506" w14:textId="2D22374B" w:rsidR="00FF0B78" w:rsidRPr="00D4517C" w:rsidRDefault="001E24D0" w:rsidP="00BE4C5B">
      <w:pPr>
        <w:spacing w:line="240" w:lineRule="auto"/>
        <w:jc w:val="both"/>
        <w:rPr>
          <w:sz w:val="16"/>
          <w:szCs w:val="22"/>
          <w:lang w:eastAsia="de-CH"/>
        </w:rPr>
      </w:pPr>
      <w:bookmarkStart w:id="16" w:name="_Hlk132278264"/>
      <w:r w:rsidRPr="00D4517C">
        <w:rPr>
          <w:sz w:val="16"/>
          <w:szCs w:val="22"/>
          <w:lang w:eastAsia="de-CH"/>
        </w:rPr>
        <w:t>Der Familie Müller ist</w:t>
      </w:r>
      <w:r w:rsidR="00FF0B78" w:rsidRPr="00D4517C">
        <w:rPr>
          <w:sz w:val="16"/>
          <w:szCs w:val="22"/>
          <w:lang w:eastAsia="de-CH"/>
        </w:rPr>
        <w:t xml:space="preserve"> </w:t>
      </w:r>
      <w:r w:rsidR="00C1009F" w:rsidRPr="00D4517C">
        <w:rPr>
          <w:sz w:val="16"/>
          <w:szCs w:val="22"/>
          <w:lang w:eastAsia="de-CH"/>
        </w:rPr>
        <w:t>bewusst</w:t>
      </w:r>
      <w:r w:rsidR="00FF0B78" w:rsidRPr="00D4517C">
        <w:rPr>
          <w:sz w:val="16"/>
          <w:szCs w:val="22"/>
          <w:lang w:eastAsia="de-CH"/>
        </w:rPr>
        <w:t xml:space="preserve">, </w:t>
      </w:r>
      <w:r w:rsidR="00F7092C" w:rsidRPr="00D4517C">
        <w:rPr>
          <w:sz w:val="16"/>
          <w:szCs w:val="22"/>
          <w:lang w:eastAsia="de-CH"/>
        </w:rPr>
        <w:t xml:space="preserve">dass </w:t>
      </w:r>
      <w:r w:rsidRPr="00D4517C">
        <w:rPr>
          <w:sz w:val="16"/>
          <w:szCs w:val="22"/>
          <w:lang w:eastAsia="de-CH"/>
        </w:rPr>
        <w:t xml:space="preserve">Biogasanlagen, die vom Staat gefördert werden, </w:t>
      </w:r>
      <w:r w:rsidR="00F7092C" w:rsidRPr="00D4517C">
        <w:rPr>
          <w:sz w:val="16"/>
          <w:szCs w:val="22"/>
          <w:lang w:eastAsia="de-CH"/>
        </w:rPr>
        <w:t xml:space="preserve">ab </w:t>
      </w:r>
      <w:proofErr w:type="spellStart"/>
      <w:r w:rsidR="00F7092C" w:rsidRPr="00D4517C">
        <w:rPr>
          <w:sz w:val="16"/>
          <w:szCs w:val="22"/>
          <w:lang w:eastAsia="de-CH"/>
        </w:rPr>
        <w:t>Inbetriebnahmedatum</w:t>
      </w:r>
      <w:proofErr w:type="spellEnd"/>
      <w:r w:rsidR="00F7092C" w:rsidRPr="00D4517C">
        <w:rPr>
          <w:sz w:val="16"/>
          <w:szCs w:val="22"/>
          <w:lang w:eastAsia="de-CH"/>
        </w:rPr>
        <w:t xml:space="preserve"> m</w:t>
      </w:r>
      <w:r w:rsidR="00FF0B78" w:rsidRPr="00D4517C">
        <w:rPr>
          <w:sz w:val="16"/>
          <w:szCs w:val="22"/>
          <w:lang w:eastAsia="de-CH"/>
        </w:rPr>
        <w:t>indesten</w:t>
      </w:r>
      <w:r w:rsidR="001655FF" w:rsidRPr="00D4517C">
        <w:rPr>
          <w:sz w:val="16"/>
          <w:szCs w:val="22"/>
          <w:lang w:eastAsia="de-CH"/>
        </w:rPr>
        <w:t xml:space="preserve">s </w:t>
      </w:r>
      <w:r w:rsidR="00FF0B78" w:rsidRPr="00D4517C">
        <w:rPr>
          <w:sz w:val="16"/>
          <w:szCs w:val="22"/>
          <w:lang w:eastAsia="de-CH"/>
        </w:rPr>
        <w:t>10 Jahre lang so gewartet werden m</w:t>
      </w:r>
      <w:r w:rsidRPr="00D4517C">
        <w:rPr>
          <w:sz w:val="16"/>
          <w:szCs w:val="22"/>
          <w:lang w:eastAsia="de-CH"/>
        </w:rPr>
        <w:t>ü</w:t>
      </w:r>
      <w:r w:rsidR="00FF0B78" w:rsidRPr="00D4517C">
        <w:rPr>
          <w:sz w:val="16"/>
          <w:szCs w:val="22"/>
          <w:lang w:eastAsia="de-CH"/>
        </w:rPr>
        <w:t>ss</w:t>
      </w:r>
      <w:r w:rsidRPr="00D4517C">
        <w:rPr>
          <w:sz w:val="16"/>
          <w:szCs w:val="22"/>
          <w:lang w:eastAsia="de-CH"/>
        </w:rPr>
        <w:t>en</w:t>
      </w:r>
      <w:r w:rsidR="00FF0B78" w:rsidRPr="00D4517C">
        <w:rPr>
          <w:sz w:val="16"/>
          <w:szCs w:val="22"/>
          <w:lang w:eastAsia="de-CH"/>
        </w:rPr>
        <w:t xml:space="preserve">, dass </w:t>
      </w:r>
      <w:r w:rsidR="00F7092C" w:rsidRPr="00D4517C">
        <w:rPr>
          <w:sz w:val="16"/>
          <w:szCs w:val="22"/>
          <w:lang w:eastAsia="de-CH"/>
        </w:rPr>
        <w:t xml:space="preserve">ein regulärer Betrieb sichergestellt ist. </w:t>
      </w:r>
      <w:bookmarkEnd w:id="16"/>
      <w:r w:rsidRPr="00D4517C">
        <w:rPr>
          <w:sz w:val="16"/>
          <w:szCs w:val="22"/>
          <w:lang w:eastAsia="de-CH"/>
        </w:rPr>
        <w:t xml:space="preserve">Falls die Anlage früher stillgelegt wird oder </w:t>
      </w:r>
      <w:r w:rsidR="000F72FA" w:rsidRPr="00D4517C">
        <w:rPr>
          <w:sz w:val="16"/>
          <w:szCs w:val="22"/>
          <w:lang w:eastAsia="de-CH"/>
        </w:rPr>
        <w:t xml:space="preserve">über längeren Zeitraum </w:t>
      </w:r>
      <w:r w:rsidRPr="00D4517C">
        <w:rPr>
          <w:sz w:val="16"/>
          <w:szCs w:val="22"/>
          <w:lang w:eastAsia="de-CH"/>
        </w:rPr>
        <w:t xml:space="preserve">nicht die erwarteten </w:t>
      </w:r>
      <w:r w:rsidR="000F72FA" w:rsidRPr="00D4517C">
        <w:rPr>
          <w:sz w:val="16"/>
          <w:szCs w:val="22"/>
          <w:lang w:eastAsia="de-CH"/>
        </w:rPr>
        <w:t>Strommengen produziert, kann der Förderbeitrag ganz oder teilweise zurückgefordert werden.</w:t>
      </w:r>
      <w:r w:rsidRPr="00D4517C">
        <w:rPr>
          <w:sz w:val="16"/>
          <w:szCs w:val="22"/>
          <w:lang w:eastAsia="de-CH"/>
        </w:rPr>
        <w:t xml:space="preserve">  </w:t>
      </w:r>
    </w:p>
    <w:p w14:paraId="4076213C" w14:textId="25D55062" w:rsidR="00C1009F" w:rsidRPr="00D4517C" w:rsidRDefault="00C1009F" w:rsidP="00BE4C5B">
      <w:pPr>
        <w:pStyle w:val="Titre1"/>
        <w:spacing w:line="240" w:lineRule="auto"/>
        <w:rPr>
          <w:sz w:val="24"/>
          <w:szCs w:val="18"/>
        </w:rPr>
      </w:pPr>
      <w:bookmarkStart w:id="17" w:name="_Toc131488832"/>
      <w:r w:rsidRPr="00D4517C">
        <w:rPr>
          <w:sz w:val="24"/>
          <w:szCs w:val="18"/>
        </w:rPr>
        <w:t>Diverse</w:t>
      </w:r>
      <w:bookmarkEnd w:id="17"/>
      <w:r w:rsidR="00BD12D5" w:rsidRPr="00D4517C">
        <w:rPr>
          <w:sz w:val="24"/>
          <w:szCs w:val="18"/>
        </w:rPr>
        <w:t>s, Anhänge</w:t>
      </w:r>
    </w:p>
    <w:p w14:paraId="09A0D58C" w14:textId="5E0FD379" w:rsidR="00DC5210" w:rsidRPr="00D4517C" w:rsidRDefault="00DC5210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558A76DE" w14:textId="77777777" w:rsidR="00D4517C" w:rsidRDefault="00DC5210" w:rsidP="00BE4C5B">
      <w:pPr>
        <w:spacing w:line="240" w:lineRule="auto"/>
        <w:jc w:val="both"/>
        <w:rPr>
          <w:sz w:val="16"/>
          <w:szCs w:val="22"/>
          <w:lang w:eastAsia="de-CH"/>
        </w:rPr>
      </w:pPr>
      <w:r w:rsidRPr="00D4517C">
        <w:rPr>
          <w:sz w:val="16"/>
          <w:szCs w:val="22"/>
          <w:lang w:eastAsia="de-CH"/>
        </w:rPr>
        <w:t>Anhang 1</w:t>
      </w:r>
      <w:r w:rsidR="009571E5" w:rsidRPr="00D4517C">
        <w:rPr>
          <w:sz w:val="16"/>
          <w:szCs w:val="22"/>
          <w:lang w:eastAsia="de-CH"/>
        </w:rPr>
        <w:t xml:space="preserve"> </w:t>
      </w:r>
    </w:p>
    <w:p w14:paraId="30390A02" w14:textId="77777777" w:rsidR="00D4517C" w:rsidRDefault="00DC5210" w:rsidP="00BE4C5B">
      <w:pPr>
        <w:spacing w:line="240" w:lineRule="auto"/>
        <w:jc w:val="both"/>
        <w:rPr>
          <w:sz w:val="16"/>
          <w:szCs w:val="22"/>
          <w:lang w:eastAsia="de-CH"/>
        </w:rPr>
      </w:pPr>
      <w:r w:rsidRPr="00D4517C">
        <w:rPr>
          <w:sz w:val="16"/>
          <w:szCs w:val="22"/>
          <w:lang w:eastAsia="de-CH"/>
        </w:rPr>
        <w:t>Anhang 2</w:t>
      </w:r>
    </w:p>
    <w:p w14:paraId="37890A0A" w14:textId="25A11896" w:rsidR="00DC5210" w:rsidRDefault="00DC5210" w:rsidP="00BE4C5B">
      <w:pPr>
        <w:spacing w:line="240" w:lineRule="auto"/>
        <w:jc w:val="both"/>
        <w:rPr>
          <w:sz w:val="16"/>
          <w:szCs w:val="22"/>
          <w:lang w:eastAsia="de-CH"/>
        </w:rPr>
      </w:pPr>
      <w:r w:rsidRPr="00D4517C">
        <w:rPr>
          <w:sz w:val="16"/>
          <w:szCs w:val="22"/>
          <w:lang w:eastAsia="de-CH"/>
        </w:rPr>
        <w:t xml:space="preserve">Anhang 3 </w:t>
      </w:r>
    </w:p>
    <w:p w14:paraId="7BED186D" w14:textId="77777777" w:rsidR="00D4517C" w:rsidRDefault="00D4517C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7896D82B" w14:textId="77777777" w:rsidR="00D4517C" w:rsidRDefault="00D4517C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0854708B" w14:textId="77777777" w:rsidR="00D4517C" w:rsidRDefault="00D4517C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617A3C39" w14:textId="77777777" w:rsidR="00D4517C" w:rsidRPr="00D4517C" w:rsidRDefault="00D4517C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1D8A421E" w14:textId="77777777" w:rsidR="00D4517C" w:rsidRPr="00D4517C" w:rsidRDefault="00D4517C" w:rsidP="00BE4C5B">
      <w:pPr>
        <w:spacing w:line="240" w:lineRule="auto"/>
        <w:jc w:val="both"/>
        <w:rPr>
          <w:sz w:val="16"/>
          <w:szCs w:val="22"/>
          <w:lang w:eastAsia="de-CH"/>
        </w:rPr>
      </w:pPr>
    </w:p>
    <w:p w14:paraId="040AA2A4" w14:textId="15567756" w:rsidR="00D4517C" w:rsidRPr="00D4517C" w:rsidRDefault="00D4517C" w:rsidP="00BE4C5B">
      <w:pPr>
        <w:spacing w:line="240" w:lineRule="auto"/>
        <w:jc w:val="both"/>
        <w:rPr>
          <w:sz w:val="16"/>
          <w:szCs w:val="22"/>
          <w:lang w:eastAsia="de-CH"/>
        </w:rPr>
      </w:pPr>
      <w:r w:rsidRPr="00D4517C">
        <w:rPr>
          <w:sz w:val="16"/>
          <w:szCs w:val="22"/>
          <w:lang w:eastAsia="de-CH"/>
        </w:rPr>
        <w:t>Datum, Ort:</w:t>
      </w:r>
      <w:r w:rsidRPr="00D4517C">
        <w:rPr>
          <w:sz w:val="16"/>
          <w:szCs w:val="22"/>
          <w:lang w:eastAsia="de-CH"/>
        </w:rPr>
        <w:tab/>
      </w:r>
      <w:r w:rsidRPr="00D4517C">
        <w:rPr>
          <w:sz w:val="16"/>
          <w:szCs w:val="22"/>
          <w:lang w:eastAsia="de-CH"/>
        </w:rPr>
        <w:tab/>
      </w:r>
      <w:r w:rsidRPr="00D4517C">
        <w:rPr>
          <w:sz w:val="16"/>
          <w:szCs w:val="22"/>
          <w:lang w:eastAsia="de-CH"/>
        </w:rPr>
        <w:tab/>
      </w:r>
      <w:r w:rsidRPr="00D4517C">
        <w:rPr>
          <w:sz w:val="16"/>
          <w:szCs w:val="22"/>
          <w:lang w:eastAsia="de-CH"/>
        </w:rPr>
        <w:tab/>
        <w:t xml:space="preserve">Unterschrift: </w:t>
      </w:r>
    </w:p>
    <w:sectPr w:rsidR="00D4517C" w:rsidRPr="00D4517C" w:rsidSect="00031289">
      <w:footerReference w:type="default" r:id="rId10"/>
      <w:headerReference w:type="first" r:id="rId11"/>
      <w:pgSz w:w="11900" w:h="16840"/>
      <w:pgMar w:top="1418" w:right="1134" w:bottom="1134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75C45" w14:textId="77777777" w:rsidR="0041566D" w:rsidRDefault="0041566D" w:rsidP="002D0870">
      <w:pPr>
        <w:spacing w:line="240" w:lineRule="auto"/>
      </w:pPr>
      <w:r>
        <w:separator/>
      </w:r>
    </w:p>
  </w:endnote>
  <w:endnote w:type="continuationSeparator" w:id="0">
    <w:p w14:paraId="18BD3FE3" w14:textId="77777777" w:rsidR="0041566D" w:rsidRDefault="0041566D" w:rsidP="002D08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7415799"/>
      <w:docPartObj>
        <w:docPartGallery w:val="Page Numbers (Bottom of Page)"/>
        <w:docPartUnique/>
      </w:docPartObj>
    </w:sdtPr>
    <w:sdtContent>
      <w:p w14:paraId="6103C6F8" w14:textId="7651B29D" w:rsidR="00D34A24" w:rsidRDefault="00D34A2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2FD7E85D" w14:textId="77777777" w:rsidR="00D34A24" w:rsidRDefault="00D34A2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C9851" w14:textId="77777777" w:rsidR="0041566D" w:rsidRDefault="0041566D" w:rsidP="002D0870">
      <w:pPr>
        <w:spacing w:line="240" w:lineRule="auto"/>
      </w:pPr>
      <w:r>
        <w:separator/>
      </w:r>
    </w:p>
  </w:footnote>
  <w:footnote w:type="continuationSeparator" w:id="0">
    <w:p w14:paraId="2916A0B8" w14:textId="77777777" w:rsidR="0041566D" w:rsidRDefault="0041566D" w:rsidP="002D08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EB49A" w14:textId="77777777" w:rsidR="00D555B3" w:rsidRDefault="00D555B3">
    <w:r>
      <w:rPr>
        <w:noProof/>
        <w:lang w:eastAsia="de-CH"/>
      </w:rPr>
      <w:drawing>
        <wp:anchor distT="0" distB="0" distL="114300" distR="114300" simplePos="0" relativeHeight="251662336" behindDoc="0" locked="0" layoutInCell="1" allowOverlap="1" wp14:anchorId="44876DF8" wp14:editId="1A929525">
          <wp:simplePos x="0" y="0"/>
          <wp:positionH relativeFrom="page">
            <wp:posOffset>367030</wp:posOffset>
          </wp:positionH>
          <wp:positionV relativeFrom="paragraph">
            <wp:posOffset>388620</wp:posOffset>
          </wp:positionV>
          <wp:extent cx="2868930" cy="989965"/>
          <wp:effectExtent l="0" t="0" r="1270" b="635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8930" cy="989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32028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D0659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F0CA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C48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76D4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F2A0E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478B2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5D42D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BA2D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C0AB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837201"/>
    <w:multiLevelType w:val="multilevel"/>
    <w:tmpl w:val="5844A758"/>
    <w:lvl w:ilvl="0">
      <w:start w:val="1"/>
      <w:numFmt w:val="decimal"/>
      <w:pStyle w:val="Titre1"/>
      <w:lvlText w:val="%1."/>
      <w:lvlJc w:val="left"/>
      <w:pPr>
        <w:ind w:left="363" w:hanging="360"/>
      </w:pPr>
      <w:rPr>
        <w:rFonts w:hint="default"/>
      </w:rPr>
    </w:lvl>
    <w:lvl w:ilvl="1">
      <w:start w:val="1"/>
      <w:numFmt w:val="decimal"/>
      <w:pStyle w:val="Titre2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Titre3"/>
      <w:isLgl/>
      <w:lvlText w:val="%1.%2.%3"/>
      <w:lvlJc w:val="left"/>
      <w:pPr>
        <w:ind w:left="1437" w:hanging="720"/>
      </w:pPr>
      <w:rPr>
        <w:rFonts w:hint="default"/>
      </w:rPr>
    </w:lvl>
    <w:lvl w:ilvl="3">
      <w:start w:val="1"/>
      <w:numFmt w:val="decimal"/>
      <w:pStyle w:val="Titre4"/>
      <w:isLgl/>
      <w:lvlText w:val="%1.%2.%3.%4"/>
      <w:lvlJc w:val="left"/>
      <w:pPr>
        <w:ind w:left="179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1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6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4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59" w:hanging="1800"/>
      </w:pPr>
      <w:rPr>
        <w:rFonts w:hint="default"/>
      </w:rPr>
    </w:lvl>
  </w:abstractNum>
  <w:abstractNum w:abstractNumId="11" w15:restartNumberingAfterBreak="0">
    <w:nsid w:val="2FD249A9"/>
    <w:multiLevelType w:val="hybridMultilevel"/>
    <w:tmpl w:val="D604DDC2"/>
    <w:lvl w:ilvl="0" w:tplc="2674AE80">
      <w:start w:val="1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5F6285"/>
    <w:multiLevelType w:val="hybridMultilevel"/>
    <w:tmpl w:val="F8F0BA02"/>
    <w:lvl w:ilvl="0" w:tplc="C174095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 (Textkörper CS)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C1669C"/>
    <w:multiLevelType w:val="multilevel"/>
    <w:tmpl w:val="5E3EE8E6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13" w:hanging="7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"/>
      <w:lvlJc w:val="left"/>
      <w:pPr>
        <w:ind w:left="1222" w:hanging="108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isLgl/>
      <w:lvlText w:val="%1.%2.%3.%4"/>
      <w:lvlJc w:val="left"/>
      <w:pPr>
        <w:ind w:left="2160" w:hanging="1440"/>
      </w:pPr>
      <w:rPr>
        <w:rFonts w:cs="Verdana" w:hint="default"/>
      </w:rPr>
    </w:lvl>
    <w:lvl w:ilvl="4">
      <w:start w:val="1"/>
      <w:numFmt w:val="decimal"/>
      <w:isLgl/>
      <w:lvlText w:val="%1.%2.%3.%4.%5"/>
      <w:lvlJc w:val="left"/>
      <w:pPr>
        <w:ind w:left="2520" w:hanging="1800"/>
      </w:pPr>
      <w:rPr>
        <w:rFonts w:cs="Verdana" w:hint="default"/>
      </w:rPr>
    </w:lvl>
    <w:lvl w:ilvl="5">
      <w:start w:val="1"/>
      <w:numFmt w:val="decimal"/>
      <w:isLgl/>
      <w:lvlText w:val="%1.%2.%3.%4.%5.%6"/>
      <w:lvlJc w:val="left"/>
      <w:pPr>
        <w:ind w:left="2880" w:hanging="2160"/>
      </w:pPr>
      <w:rPr>
        <w:rFonts w:cs="Verdana"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2520"/>
      </w:pPr>
      <w:rPr>
        <w:rFonts w:cs="Verdana"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2880"/>
      </w:pPr>
      <w:rPr>
        <w:rFonts w:cs="Verdana"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2880"/>
      </w:pPr>
      <w:rPr>
        <w:rFonts w:cs="Verdana" w:hint="default"/>
      </w:rPr>
    </w:lvl>
  </w:abstractNum>
  <w:abstractNum w:abstractNumId="14" w15:restartNumberingAfterBreak="0">
    <w:nsid w:val="32761804"/>
    <w:multiLevelType w:val="hybridMultilevel"/>
    <w:tmpl w:val="18CC9022"/>
    <w:lvl w:ilvl="0" w:tplc="29F4BACE">
      <w:start w:val="1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630ED0"/>
    <w:multiLevelType w:val="hybridMultilevel"/>
    <w:tmpl w:val="03DE9CA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325A84"/>
    <w:multiLevelType w:val="hybridMultilevel"/>
    <w:tmpl w:val="F8EAD102"/>
    <w:lvl w:ilvl="0" w:tplc="08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0166C5"/>
    <w:multiLevelType w:val="hybridMultilevel"/>
    <w:tmpl w:val="A4FE2C9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501595"/>
    <w:multiLevelType w:val="hybridMultilevel"/>
    <w:tmpl w:val="C7627B82"/>
    <w:lvl w:ilvl="0" w:tplc="BBF8B568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483C67"/>
    <w:multiLevelType w:val="hybridMultilevel"/>
    <w:tmpl w:val="E9E818E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686389"/>
    <w:multiLevelType w:val="hybridMultilevel"/>
    <w:tmpl w:val="5686C4DE"/>
    <w:lvl w:ilvl="0" w:tplc="08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1F4700"/>
    <w:multiLevelType w:val="hybridMultilevel"/>
    <w:tmpl w:val="C2802A4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AA2D5E"/>
    <w:multiLevelType w:val="hybridMultilevel"/>
    <w:tmpl w:val="52BED2D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CC04FC"/>
    <w:multiLevelType w:val="hybridMultilevel"/>
    <w:tmpl w:val="A8CABB0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4048903">
    <w:abstractNumId w:val="13"/>
  </w:num>
  <w:num w:numId="2" w16cid:durableId="1935281018">
    <w:abstractNumId w:val="0"/>
  </w:num>
  <w:num w:numId="3" w16cid:durableId="299967714">
    <w:abstractNumId w:val="1"/>
  </w:num>
  <w:num w:numId="4" w16cid:durableId="2023779364">
    <w:abstractNumId w:val="2"/>
  </w:num>
  <w:num w:numId="5" w16cid:durableId="293215029">
    <w:abstractNumId w:val="3"/>
  </w:num>
  <w:num w:numId="6" w16cid:durableId="1023365756">
    <w:abstractNumId w:val="8"/>
  </w:num>
  <w:num w:numId="7" w16cid:durableId="2125342571">
    <w:abstractNumId w:val="4"/>
  </w:num>
  <w:num w:numId="8" w16cid:durableId="1200699609">
    <w:abstractNumId w:val="5"/>
  </w:num>
  <w:num w:numId="9" w16cid:durableId="163084113">
    <w:abstractNumId w:val="6"/>
  </w:num>
  <w:num w:numId="10" w16cid:durableId="1607999861">
    <w:abstractNumId w:val="7"/>
  </w:num>
  <w:num w:numId="11" w16cid:durableId="2092119372">
    <w:abstractNumId w:val="9"/>
  </w:num>
  <w:num w:numId="12" w16cid:durableId="60018258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5867218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73182521">
    <w:abstractNumId w:val="21"/>
  </w:num>
  <w:num w:numId="15" w16cid:durableId="508714694">
    <w:abstractNumId w:val="23"/>
  </w:num>
  <w:num w:numId="16" w16cid:durableId="733704410">
    <w:abstractNumId w:val="12"/>
  </w:num>
  <w:num w:numId="17" w16cid:durableId="1133673580">
    <w:abstractNumId w:val="17"/>
  </w:num>
  <w:num w:numId="18" w16cid:durableId="1710686803">
    <w:abstractNumId w:val="15"/>
  </w:num>
  <w:num w:numId="19" w16cid:durableId="660499830">
    <w:abstractNumId w:val="22"/>
  </w:num>
  <w:num w:numId="20" w16cid:durableId="1050957489">
    <w:abstractNumId w:val="19"/>
  </w:num>
  <w:num w:numId="21" w16cid:durableId="547305176">
    <w:abstractNumId w:val="20"/>
  </w:num>
  <w:num w:numId="22" w16cid:durableId="341972511">
    <w:abstractNumId w:val="18"/>
  </w:num>
  <w:num w:numId="23" w16cid:durableId="1284309135">
    <w:abstractNumId w:val="16"/>
  </w:num>
  <w:num w:numId="24" w16cid:durableId="607322197">
    <w:abstractNumId w:val="10"/>
  </w:num>
  <w:num w:numId="25" w16cid:durableId="590772116">
    <w:abstractNumId w:val="14"/>
  </w:num>
  <w:num w:numId="26" w16cid:durableId="18102419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063"/>
    <w:rsid w:val="0000028A"/>
    <w:rsid w:val="00000E54"/>
    <w:rsid w:val="00001C99"/>
    <w:rsid w:val="00002F7A"/>
    <w:rsid w:val="00003A3C"/>
    <w:rsid w:val="0001021C"/>
    <w:rsid w:val="00011EB9"/>
    <w:rsid w:val="000138EF"/>
    <w:rsid w:val="00016943"/>
    <w:rsid w:val="00016A58"/>
    <w:rsid w:val="000238CA"/>
    <w:rsid w:val="00026AAE"/>
    <w:rsid w:val="0003003D"/>
    <w:rsid w:val="00031289"/>
    <w:rsid w:val="00033327"/>
    <w:rsid w:val="000408FB"/>
    <w:rsid w:val="00040B3A"/>
    <w:rsid w:val="00042B51"/>
    <w:rsid w:val="00044C32"/>
    <w:rsid w:val="0005476E"/>
    <w:rsid w:val="00057690"/>
    <w:rsid w:val="000576D2"/>
    <w:rsid w:val="00070BD3"/>
    <w:rsid w:val="000718DE"/>
    <w:rsid w:val="0007596E"/>
    <w:rsid w:val="0007724A"/>
    <w:rsid w:val="00081833"/>
    <w:rsid w:val="00083422"/>
    <w:rsid w:val="00083BC7"/>
    <w:rsid w:val="00090DFE"/>
    <w:rsid w:val="0009522C"/>
    <w:rsid w:val="00095A4E"/>
    <w:rsid w:val="000A4FEA"/>
    <w:rsid w:val="000A7E5C"/>
    <w:rsid w:val="000B7D7A"/>
    <w:rsid w:val="000C398D"/>
    <w:rsid w:val="000C7620"/>
    <w:rsid w:val="000D5D05"/>
    <w:rsid w:val="000D6937"/>
    <w:rsid w:val="000E082A"/>
    <w:rsid w:val="000E0ECC"/>
    <w:rsid w:val="000E1A8D"/>
    <w:rsid w:val="000E26CC"/>
    <w:rsid w:val="000E471F"/>
    <w:rsid w:val="000E4C32"/>
    <w:rsid w:val="000E596D"/>
    <w:rsid w:val="000E66BC"/>
    <w:rsid w:val="000F6BA1"/>
    <w:rsid w:val="000F72FA"/>
    <w:rsid w:val="0010265A"/>
    <w:rsid w:val="0010406E"/>
    <w:rsid w:val="00104A78"/>
    <w:rsid w:val="00104D53"/>
    <w:rsid w:val="001103FB"/>
    <w:rsid w:val="001106CE"/>
    <w:rsid w:val="00111DB6"/>
    <w:rsid w:val="00116022"/>
    <w:rsid w:val="00117667"/>
    <w:rsid w:val="001224F5"/>
    <w:rsid w:val="00131E79"/>
    <w:rsid w:val="001345E5"/>
    <w:rsid w:val="0014694F"/>
    <w:rsid w:val="001476BE"/>
    <w:rsid w:val="00155E36"/>
    <w:rsid w:val="001571FF"/>
    <w:rsid w:val="001645BF"/>
    <w:rsid w:val="001655FF"/>
    <w:rsid w:val="00167930"/>
    <w:rsid w:val="00173D45"/>
    <w:rsid w:val="00174FEF"/>
    <w:rsid w:val="001809AC"/>
    <w:rsid w:val="00183859"/>
    <w:rsid w:val="00184D8A"/>
    <w:rsid w:val="00190D1C"/>
    <w:rsid w:val="00194CD4"/>
    <w:rsid w:val="00196965"/>
    <w:rsid w:val="001A4D10"/>
    <w:rsid w:val="001A612B"/>
    <w:rsid w:val="001A765A"/>
    <w:rsid w:val="001B1153"/>
    <w:rsid w:val="001B7378"/>
    <w:rsid w:val="001C152C"/>
    <w:rsid w:val="001C4A20"/>
    <w:rsid w:val="001D26DD"/>
    <w:rsid w:val="001D70A7"/>
    <w:rsid w:val="001E19D9"/>
    <w:rsid w:val="001E24D0"/>
    <w:rsid w:val="001E3D42"/>
    <w:rsid w:val="001E7C9C"/>
    <w:rsid w:val="001F2AE3"/>
    <w:rsid w:val="00203043"/>
    <w:rsid w:val="002071E6"/>
    <w:rsid w:val="002132CF"/>
    <w:rsid w:val="002162B7"/>
    <w:rsid w:val="0021756E"/>
    <w:rsid w:val="0022016C"/>
    <w:rsid w:val="00220CD5"/>
    <w:rsid w:val="00222340"/>
    <w:rsid w:val="00223C5E"/>
    <w:rsid w:val="002271B3"/>
    <w:rsid w:val="00232300"/>
    <w:rsid w:val="00233F0A"/>
    <w:rsid w:val="00236BFC"/>
    <w:rsid w:val="002406B1"/>
    <w:rsid w:val="0024389E"/>
    <w:rsid w:val="00244A9A"/>
    <w:rsid w:val="0024596F"/>
    <w:rsid w:val="0024630B"/>
    <w:rsid w:val="00252461"/>
    <w:rsid w:val="002539F0"/>
    <w:rsid w:val="00256395"/>
    <w:rsid w:val="00260F0E"/>
    <w:rsid w:val="00267188"/>
    <w:rsid w:val="00270794"/>
    <w:rsid w:val="00271E53"/>
    <w:rsid w:val="0027589E"/>
    <w:rsid w:val="0027798B"/>
    <w:rsid w:val="00281CB1"/>
    <w:rsid w:val="0028331F"/>
    <w:rsid w:val="00285520"/>
    <w:rsid w:val="002878A1"/>
    <w:rsid w:val="0029047D"/>
    <w:rsid w:val="00290775"/>
    <w:rsid w:val="00294138"/>
    <w:rsid w:val="002978F5"/>
    <w:rsid w:val="002A0556"/>
    <w:rsid w:val="002B0022"/>
    <w:rsid w:val="002B56F5"/>
    <w:rsid w:val="002C5C8D"/>
    <w:rsid w:val="002C620F"/>
    <w:rsid w:val="002C77A6"/>
    <w:rsid w:val="002D0870"/>
    <w:rsid w:val="002E0D36"/>
    <w:rsid w:val="002E0F61"/>
    <w:rsid w:val="002E50A8"/>
    <w:rsid w:val="002E7F6D"/>
    <w:rsid w:val="002F209B"/>
    <w:rsid w:val="003053ED"/>
    <w:rsid w:val="00310396"/>
    <w:rsid w:val="00310B27"/>
    <w:rsid w:val="00313A6B"/>
    <w:rsid w:val="00323672"/>
    <w:rsid w:val="0032377C"/>
    <w:rsid w:val="00324169"/>
    <w:rsid w:val="0033289E"/>
    <w:rsid w:val="00334EA5"/>
    <w:rsid w:val="00337C0F"/>
    <w:rsid w:val="00340D5E"/>
    <w:rsid w:val="00342A0F"/>
    <w:rsid w:val="00347257"/>
    <w:rsid w:val="00347A56"/>
    <w:rsid w:val="00367C95"/>
    <w:rsid w:val="00371C5E"/>
    <w:rsid w:val="0038223A"/>
    <w:rsid w:val="003933D4"/>
    <w:rsid w:val="00393DFE"/>
    <w:rsid w:val="003949B7"/>
    <w:rsid w:val="00395BB0"/>
    <w:rsid w:val="00397DC1"/>
    <w:rsid w:val="003A26BD"/>
    <w:rsid w:val="003A7BB6"/>
    <w:rsid w:val="003B04EE"/>
    <w:rsid w:val="003B2BF0"/>
    <w:rsid w:val="003C0689"/>
    <w:rsid w:val="003C1C37"/>
    <w:rsid w:val="003C71CB"/>
    <w:rsid w:val="003D36F5"/>
    <w:rsid w:val="003D3D80"/>
    <w:rsid w:val="003D5F5E"/>
    <w:rsid w:val="003D753A"/>
    <w:rsid w:val="003E3EFA"/>
    <w:rsid w:val="003E5D2C"/>
    <w:rsid w:val="003E63C4"/>
    <w:rsid w:val="003F0EB7"/>
    <w:rsid w:val="003F1138"/>
    <w:rsid w:val="003F27EA"/>
    <w:rsid w:val="003F3558"/>
    <w:rsid w:val="0040034F"/>
    <w:rsid w:val="004063D2"/>
    <w:rsid w:val="00413027"/>
    <w:rsid w:val="0041566D"/>
    <w:rsid w:val="00415795"/>
    <w:rsid w:val="00416C0F"/>
    <w:rsid w:val="00424389"/>
    <w:rsid w:val="0042788F"/>
    <w:rsid w:val="0043192C"/>
    <w:rsid w:val="00434DA7"/>
    <w:rsid w:val="00434E98"/>
    <w:rsid w:val="00437ED7"/>
    <w:rsid w:val="00441F19"/>
    <w:rsid w:val="00452C3A"/>
    <w:rsid w:val="00461E75"/>
    <w:rsid w:val="00467894"/>
    <w:rsid w:val="0047205F"/>
    <w:rsid w:val="00475D97"/>
    <w:rsid w:val="0048073C"/>
    <w:rsid w:val="00480CF7"/>
    <w:rsid w:val="00482C6C"/>
    <w:rsid w:val="00484ABF"/>
    <w:rsid w:val="00485577"/>
    <w:rsid w:val="00492FDF"/>
    <w:rsid w:val="004942E8"/>
    <w:rsid w:val="004A07A9"/>
    <w:rsid w:val="004A1A39"/>
    <w:rsid w:val="004A75AF"/>
    <w:rsid w:val="004B143A"/>
    <w:rsid w:val="004B1468"/>
    <w:rsid w:val="004B299D"/>
    <w:rsid w:val="004B434D"/>
    <w:rsid w:val="004C069D"/>
    <w:rsid w:val="004C4E43"/>
    <w:rsid w:val="004D02B5"/>
    <w:rsid w:val="004D1003"/>
    <w:rsid w:val="004D14B2"/>
    <w:rsid w:val="004D1DEE"/>
    <w:rsid w:val="004D392D"/>
    <w:rsid w:val="004E0360"/>
    <w:rsid w:val="004E7EA7"/>
    <w:rsid w:val="004F7CC9"/>
    <w:rsid w:val="00507426"/>
    <w:rsid w:val="00510921"/>
    <w:rsid w:val="005118CC"/>
    <w:rsid w:val="00512C59"/>
    <w:rsid w:val="00516D13"/>
    <w:rsid w:val="00517A0E"/>
    <w:rsid w:val="00524D97"/>
    <w:rsid w:val="0052776E"/>
    <w:rsid w:val="005307A1"/>
    <w:rsid w:val="00536882"/>
    <w:rsid w:val="0053766E"/>
    <w:rsid w:val="00537EBD"/>
    <w:rsid w:val="00540DB2"/>
    <w:rsid w:val="00542B0E"/>
    <w:rsid w:val="0054362D"/>
    <w:rsid w:val="00545AF6"/>
    <w:rsid w:val="00546636"/>
    <w:rsid w:val="00554043"/>
    <w:rsid w:val="00554460"/>
    <w:rsid w:val="00562B33"/>
    <w:rsid w:val="0057192A"/>
    <w:rsid w:val="005727FD"/>
    <w:rsid w:val="00574CDA"/>
    <w:rsid w:val="00575DEB"/>
    <w:rsid w:val="0057684D"/>
    <w:rsid w:val="005825CC"/>
    <w:rsid w:val="00583500"/>
    <w:rsid w:val="0058429C"/>
    <w:rsid w:val="00587C2D"/>
    <w:rsid w:val="005A0B41"/>
    <w:rsid w:val="005A2668"/>
    <w:rsid w:val="005A4F31"/>
    <w:rsid w:val="005A7A43"/>
    <w:rsid w:val="005B5E71"/>
    <w:rsid w:val="005B6339"/>
    <w:rsid w:val="005C3E36"/>
    <w:rsid w:val="005C695A"/>
    <w:rsid w:val="005D0A82"/>
    <w:rsid w:val="005D3B60"/>
    <w:rsid w:val="005D4B1E"/>
    <w:rsid w:val="005E56AE"/>
    <w:rsid w:val="005E71A8"/>
    <w:rsid w:val="005F217E"/>
    <w:rsid w:val="005F5DB1"/>
    <w:rsid w:val="005F6FB5"/>
    <w:rsid w:val="00601B99"/>
    <w:rsid w:val="0061091C"/>
    <w:rsid w:val="00611388"/>
    <w:rsid w:val="006142B2"/>
    <w:rsid w:val="0061601E"/>
    <w:rsid w:val="0061725F"/>
    <w:rsid w:val="00620686"/>
    <w:rsid w:val="00631ADC"/>
    <w:rsid w:val="006347DE"/>
    <w:rsid w:val="00636420"/>
    <w:rsid w:val="00637E0E"/>
    <w:rsid w:val="00641A55"/>
    <w:rsid w:val="00644E91"/>
    <w:rsid w:val="00653098"/>
    <w:rsid w:val="00660588"/>
    <w:rsid w:val="00674442"/>
    <w:rsid w:val="00687291"/>
    <w:rsid w:val="006874C7"/>
    <w:rsid w:val="00687E3D"/>
    <w:rsid w:val="006A0288"/>
    <w:rsid w:val="006A18AD"/>
    <w:rsid w:val="006A568E"/>
    <w:rsid w:val="006B656B"/>
    <w:rsid w:val="006C0C08"/>
    <w:rsid w:val="006C10DA"/>
    <w:rsid w:val="006C4AD9"/>
    <w:rsid w:val="006C4C7E"/>
    <w:rsid w:val="006C61C0"/>
    <w:rsid w:val="006D21DB"/>
    <w:rsid w:val="006E1AF0"/>
    <w:rsid w:val="006E5D6D"/>
    <w:rsid w:val="006F0006"/>
    <w:rsid w:val="006F14FB"/>
    <w:rsid w:val="006F37C1"/>
    <w:rsid w:val="006F49BD"/>
    <w:rsid w:val="007007AE"/>
    <w:rsid w:val="007104A4"/>
    <w:rsid w:val="00710C20"/>
    <w:rsid w:val="007122CB"/>
    <w:rsid w:val="00716568"/>
    <w:rsid w:val="00717149"/>
    <w:rsid w:val="00722D2C"/>
    <w:rsid w:val="00724D11"/>
    <w:rsid w:val="00730878"/>
    <w:rsid w:val="00732BF9"/>
    <w:rsid w:val="007346F6"/>
    <w:rsid w:val="00736C43"/>
    <w:rsid w:val="0074785A"/>
    <w:rsid w:val="007514E5"/>
    <w:rsid w:val="00756515"/>
    <w:rsid w:val="00762F02"/>
    <w:rsid w:val="0076341D"/>
    <w:rsid w:val="00774801"/>
    <w:rsid w:val="007765B6"/>
    <w:rsid w:val="00792056"/>
    <w:rsid w:val="007A0086"/>
    <w:rsid w:val="007A1BFB"/>
    <w:rsid w:val="007A525B"/>
    <w:rsid w:val="007A7452"/>
    <w:rsid w:val="007B5C21"/>
    <w:rsid w:val="007B7EE7"/>
    <w:rsid w:val="007D03D4"/>
    <w:rsid w:val="007D067D"/>
    <w:rsid w:val="007D2727"/>
    <w:rsid w:val="007D6C58"/>
    <w:rsid w:val="007E6A71"/>
    <w:rsid w:val="007F2094"/>
    <w:rsid w:val="007F267C"/>
    <w:rsid w:val="0080558D"/>
    <w:rsid w:val="0080563C"/>
    <w:rsid w:val="00807B50"/>
    <w:rsid w:val="00807E4D"/>
    <w:rsid w:val="00811C07"/>
    <w:rsid w:val="00813494"/>
    <w:rsid w:val="008157DA"/>
    <w:rsid w:val="008163A4"/>
    <w:rsid w:val="00816AE9"/>
    <w:rsid w:val="008174F2"/>
    <w:rsid w:val="0082068D"/>
    <w:rsid w:val="00825C35"/>
    <w:rsid w:val="0083180C"/>
    <w:rsid w:val="00840FCD"/>
    <w:rsid w:val="00842856"/>
    <w:rsid w:val="0084629B"/>
    <w:rsid w:val="00851237"/>
    <w:rsid w:val="008542F6"/>
    <w:rsid w:val="00861B60"/>
    <w:rsid w:val="008634CC"/>
    <w:rsid w:val="00881B5F"/>
    <w:rsid w:val="00881DE4"/>
    <w:rsid w:val="008826A6"/>
    <w:rsid w:val="00891D40"/>
    <w:rsid w:val="00895290"/>
    <w:rsid w:val="008A3F29"/>
    <w:rsid w:val="008A6AAC"/>
    <w:rsid w:val="008B14C9"/>
    <w:rsid w:val="008B732C"/>
    <w:rsid w:val="008C08CC"/>
    <w:rsid w:val="008C0A36"/>
    <w:rsid w:val="008D2F86"/>
    <w:rsid w:val="008D7ADB"/>
    <w:rsid w:val="008E14B5"/>
    <w:rsid w:val="008E3075"/>
    <w:rsid w:val="008F3A99"/>
    <w:rsid w:val="00903329"/>
    <w:rsid w:val="00905626"/>
    <w:rsid w:val="00913CBF"/>
    <w:rsid w:val="00914ECA"/>
    <w:rsid w:val="009302A5"/>
    <w:rsid w:val="00931027"/>
    <w:rsid w:val="009310F4"/>
    <w:rsid w:val="00931E0C"/>
    <w:rsid w:val="00932EF9"/>
    <w:rsid w:val="00935BF5"/>
    <w:rsid w:val="00941AFF"/>
    <w:rsid w:val="009501B0"/>
    <w:rsid w:val="00952E08"/>
    <w:rsid w:val="009571E5"/>
    <w:rsid w:val="0096051B"/>
    <w:rsid w:val="00967036"/>
    <w:rsid w:val="00970197"/>
    <w:rsid w:val="009751B6"/>
    <w:rsid w:val="00982643"/>
    <w:rsid w:val="00987B62"/>
    <w:rsid w:val="009929F6"/>
    <w:rsid w:val="009A025B"/>
    <w:rsid w:val="009A1EF3"/>
    <w:rsid w:val="009A4E87"/>
    <w:rsid w:val="009A5F18"/>
    <w:rsid w:val="009B167E"/>
    <w:rsid w:val="009B69CF"/>
    <w:rsid w:val="009C1A76"/>
    <w:rsid w:val="009C4CB2"/>
    <w:rsid w:val="009D622E"/>
    <w:rsid w:val="009D6D36"/>
    <w:rsid w:val="009E3815"/>
    <w:rsid w:val="009E5A84"/>
    <w:rsid w:val="009F02DC"/>
    <w:rsid w:val="009F2143"/>
    <w:rsid w:val="009F557F"/>
    <w:rsid w:val="00A026A2"/>
    <w:rsid w:val="00A05CB7"/>
    <w:rsid w:val="00A126C0"/>
    <w:rsid w:val="00A159A9"/>
    <w:rsid w:val="00A17A28"/>
    <w:rsid w:val="00A20BE6"/>
    <w:rsid w:val="00A22F85"/>
    <w:rsid w:val="00A23FBD"/>
    <w:rsid w:val="00A25073"/>
    <w:rsid w:val="00A25C4E"/>
    <w:rsid w:val="00A33A1D"/>
    <w:rsid w:val="00A342AA"/>
    <w:rsid w:val="00A4302C"/>
    <w:rsid w:val="00A437D6"/>
    <w:rsid w:val="00A45ED6"/>
    <w:rsid w:val="00A47039"/>
    <w:rsid w:val="00A54B5F"/>
    <w:rsid w:val="00A741F4"/>
    <w:rsid w:val="00A74A46"/>
    <w:rsid w:val="00A756FD"/>
    <w:rsid w:val="00AA5F4A"/>
    <w:rsid w:val="00AA6786"/>
    <w:rsid w:val="00AA7F97"/>
    <w:rsid w:val="00AB55F5"/>
    <w:rsid w:val="00AB74FD"/>
    <w:rsid w:val="00AC1DDB"/>
    <w:rsid w:val="00AC274D"/>
    <w:rsid w:val="00AC60A7"/>
    <w:rsid w:val="00AF379F"/>
    <w:rsid w:val="00AF69B3"/>
    <w:rsid w:val="00AF762D"/>
    <w:rsid w:val="00B057DD"/>
    <w:rsid w:val="00B05901"/>
    <w:rsid w:val="00B27DFC"/>
    <w:rsid w:val="00B32294"/>
    <w:rsid w:val="00B32DFF"/>
    <w:rsid w:val="00B33790"/>
    <w:rsid w:val="00B35011"/>
    <w:rsid w:val="00B35A1E"/>
    <w:rsid w:val="00B43D04"/>
    <w:rsid w:val="00B45342"/>
    <w:rsid w:val="00B469B2"/>
    <w:rsid w:val="00B4777D"/>
    <w:rsid w:val="00B5183C"/>
    <w:rsid w:val="00B55BF0"/>
    <w:rsid w:val="00B56A23"/>
    <w:rsid w:val="00B60A68"/>
    <w:rsid w:val="00B62C44"/>
    <w:rsid w:val="00B63114"/>
    <w:rsid w:val="00B63CEA"/>
    <w:rsid w:val="00B73ABB"/>
    <w:rsid w:val="00B77FE7"/>
    <w:rsid w:val="00B810FF"/>
    <w:rsid w:val="00B92024"/>
    <w:rsid w:val="00BA3E34"/>
    <w:rsid w:val="00BA5109"/>
    <w:rsid w:val="00BB0AB7"/>
    <w:rsid w:val="00BB405D"/>
    <w:rsid w:val="00BC2192"/>
    <w:rsid w:val="00BC591C"/>
    <w:rsid w:val="00BD0790"/>
    <w:rsid w:val="00BD0C5E"/>
    <w:rsid w:val="00BD0E32"/>
    <w:rsid w:val="00BD12D5"/>
    <w:rsid w:val="00BD5DDA"/>
    <w:rsid w:val="00BE4C5B"/>
    <w:rsid w:val="00BF4F49"/>
    <w:rsid w:val="00C035E0"/>
    <w:rsid w:val="00C1009F"/>
    <w:rsid w:val="00C11309"/>
    <w:rsid w:val="00C11A11"/>
    <w:rsid w:val="00C15C2A"/>
    <w:rsid w:val="00C1606E"/>
    <w:rsid w:val="00C21452"/>
    <w:rsid w:val="00C26190"/>
    <w:rsid w:val="00C301E3"/>
    <w:rsid w:val="00C30EFA"/>
    <w:rsid w:val="00C32A17"/>
    <w:rsid w:val="00C376B8"/>
    <w:rsid w:val="00C43B0D"/>
    <w:rsid w:val="00C45C44"/>
    <w:rsid w:val="00C4797C"/>
    <w:rsid w:val="00C570DA"/>
    <w:rsid w:val="00C5735A"/>
    <w:rsid w:val="00C61A0D"/>
    <w:rsid w:val="00C6302C"/>
    <w:rsid w:val="00C67A9A"/>
    <w:rsid w:val="00C8526F"/>
    <w:rsid w:val="00C9004F"/>
    <w:rsid w:val="00C957DA"/>
    <w:rsid w:val="00CA0280"/>
    <w:rsid w:val="00CA02CD"/>
    <w:rsid w:val="00CA38F2"/>
    <w:rsid w:val="00CA6C40"/>
    <w:rsid w:val="00CA70C2"/>
    <w:rsid w:val="00CB3787"/>
    <w:rsid w:val="00CC0284"/>
    <w:rsid w:val="00CC2BB9"/>
    <w:rsid w:val="00CC6A10"/>
    <w:rsid w:val="00CD00EC"/>
    <w:rsid w:val="00CD5153"/>
    <w:rsid w:val="00CD69DC"/>
    <w:rsid w:val="00CD7D89"/>
    <w:rsid w:val="00CE3585"/>
    <w:rsid w:val="00CE65A8"/>
    <w:rsid w:val="00CE7CB8"/>
    <w:rsid w:val="00CF2426"/>
    <w:rsid w:val="00CF38F1"/>
    <w:rsid w:val="00CF72F7"/>
    <w:rsid w:val="00D00923"/>
    <w:rsid w:val="00D07F2E"/>
    <w:rsid w:val="00D17D29"/>
    <w:rsid w:val="00D24B55"/>
    <w:rsid w:val="00D31BCC"/>
    <w:rsid w:val="00D34A24"/>
    <w:rsid w:val="00D4347E"/>
    <w:rsid w:val="00D4517C"/>
    <w:rsid w:val="00D46E87"/>
    <w:rsid w:val="00D538EA"/>
    <w:rsid w:val="00D54871"/>
    <w:rsid w:val="00D555B3"/>
    <w:rsid w:val="00D572BA"/>
    <w:rsid w:val="00D61C6D"/>
    <w:rsid w:val="00D64A39"/>
    <w:rsid w:val="00D6550D"/>
    <w:rsid w:val="00D65728"/>
    <w:rsid w:val="00D70EB6"/>
    <w:rsid w:val="00D76C20"/>
    <w:rsid w:val="00D76F6C"/>
    <w:rsid w:val="00D85E7A"/>
    <w:rsid w:val="00D86D2D"/>
    <w:rsid w:val="00D87006"/>
    <w:rsid w:val="00D931B5"/>
    <w:rsid w:val="00D94E90"/>
    <w:rsid w:val="00D956CA"/>
    <w:rsid w:val="00DA0672"/>
    <w:rsid w:val="00DA2207"/>
    <w:rsid w:val="00DA25EA"/>
    <w:rsid w:val="00DA3E19"/>
    <w:rsid w:val="00DA5BC7"/>
    <w:rsid w:val="00DB121A"/>
    <w:rsid w:val="00DB21C8"/>
    <w:rsid w:val="00DB33EC"/>
    <w:rsid w:val="00DB3ADB"/>
    <w:rsid w:val="00DB4114"/>
    <w:rsid w:val="00DC0A3D"/>
    <w:rsid w:val="00DC5210"/>
    <w:rsid w:val="00DC5986"/>
    <w:rsid w:val="00DC6544"/>
    <w:rsid w:val="00DC6E52"/>
    <w:rsid w:val="00DD5581"/>
    <w:rsid w:val="00DE10D5"/>
    <w:rsid w:val="00DE189E"/>
    <w:rsid w:val="00DE3735"/>
    <w:rsid w:val="00DE392F"/>
    <w:rsid w:val="00DE6C6C"/>
    <w:rsid w:val="00DF03B9"/>
    <w:rsid w:val="00E00C68"/>
    <w:rsid w:val="00E0348B"/>
    <w:rsid w:val="00E10202"/>
    <w:rsid w:val="00E13AB3"/>
    <w:rsid w:val="00E14544"/>
    <w:rsid w:val="00E16ED9"/>
    <w:rsid w:val="00E20995"/>
    <w:rsid w:val="00E30691"/>
    <w:rsid w:val="00E324C1"/>
    <w:rsid w:val="00E326C8"/>
    <w:rsid w:val="00E34063"/>
    <w:rsid w:val="00E37051"/>
    <w:rsid w:val="00E426A7"/>
    <w:rsid w:val="00E5056D"/>
    <w:rsid w:val="00E63218"/>
    <w:rsid w:val="00E76926"/>
    <w:rsid w:val="00E852C6"/>
    <w:rsid w:val="00E85C1C"/>
    <w:rsid w:val="00E91949"/>
    <w:rsid w:val="00E91C3E"/>
    <w:rsid w:val="00E92CB0"/>
    <w:rsid w:val="00E95602"/>
    <w:rsid w:val="00EA7603"/>
    <w:rsid w:val="00EB25CE"/>
    <w:rsid w:val="00EB554C"/>
    <w:rsid w:val="00EB5DA8"/>
    <w:rsid w:val="00EC06A9"/>
    <w:rsid w:val="00EC0B4B"/>
    <w:rsid w:val="00ED0716"/>
    <w:rsid w:val="00ED1702"/>
    <w:rsid w:val="00EE239B"/>
    <w:rsid w:val="00EE326C"/>
    <w:rsid w:val="00EE634A"/>
    <w:rsid w:val="00EE78B2"/>
    <w:rsid w:val="00EF4511"/>
    <w:rsid w:val="00F050D5"/>
    <w:rsid w:val="00F06123"/>
    <w:rsid w:val="00F17DC6"/>
    <w:rsid w:val="00F2128D"/>
    <w:rsid w:val="00F21410"/>
    <w:rsid w:val="00F27CD3"/>
    <w:rsid w:val="00F4086F"/>
    <w:rsid w:val="00F42069"/>
    <w:rsid w:val="00F43B5F"/>
    <w:rsid w:val="00F4754F"/>
    <w:rsid w:val="00F5208E"/>
    <w:rsid w:val="00F53A26"/>
    <w:rsid w:val="00F558FD"/>
    <w:rsid w:val="00F55B80"/>
    <w:rsid w:val="00F567D9"/>
    <w:rsid w:val="00F653E3"/>
    <w:rsid w:val="00F66A05"/>
    <w:rsid w:val="00F7092C"/>
    <w:rsid w:val="00F73448"/>
    <w:rsid w:val="00F7478C"/>
    <w:rsid w:val="00F8120B"/>
    <w:rsid w:val="00F8667C"/>
    <w:rsid w:val="00F87DE9"/>
    <w:rsid w:val="00F90BC5"/>
    <w:rsid w:val="00F92245"/>
    <w:rsid w:val="00F96414"/>
    <w:rsid w:val="00FA1C60"/>
    <w:rsid w:val="00FA239D"/>
    <w:rsid w:val="00FA41D4"/>
    <w:rsid w:val="00FB4373"/>
    <w:rsid w:val="00FB635A"/>
    <w:rsid w:val="00FC024B"/>
    <w:rsid w:val="00FC0711"/>
    <w:rsid w:val="00FC2DB9"/>
    <w:rsid w:val="00FC58F3"/>
    <w:rsid w:val="00FD5B5D"/>
    <w:rsid w:val="00FE59DD"/>
    <w:rsid w:val="00FE64BB"/>
    <w:rsid w:val="00FF0B78"/>
    <w:rsid w:val="00FF3D7B"/>
    <w:rsid w:val="00FF42C2"/>
    <w:rsid w:val="00FF4738"/>
    <w:rsid w:val="00FF5258"/>
    <w:rsid w:val="00FF7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637B85"/>
  <w15:chartTrackingRefBased/>
  <w15:docId w15:val="{87DA6F6C-3DB3-41AA-9A50-F85405D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Lauftext (Standard)"/>
    <w:qFormat/>
    <w:rsid w:val="002D0870"/>
    <w:pPr>
      <w:spacing w:line="250" w:lineRule="exact"/>
    </w:pPr>
    <w:rPr>
      <w:rFonts w:ascii="Open Sans" w:hAnsi="Open Sans" w:cs="Times New Roman (Textkörper CS)"/>
      <w:spacing w:val="4"/>
      <w:sz w:val="18"/>
    </w:rPr>
  </w:style>
  <w:style w:type="paragraph" w:styleId="Titre1">
    <w:name w:val="heading 1"/>
    <w:basedOn w:val="Normal"/>
    <w:next w:val="Normal"/>
    <w:link w:val="Titre1Car"/>
    <w:autoRedefine/>
    <w:uiPriority w:val="99"/>
    <w:qFormat/>
    <w:rsid w:val="00D76C20"/>
    <w:pPr>
      <w:keepNext/>
      <w:keepLines/>
      <w:numPr>
        <w:numId w:val="24"/>
      </w:numPr>
      <w:tabs>
        <w:tab w:val="left" w:pos="993"/>
      </w:tabs>
      <w:spacing w:before="400" w:after="120" w:line="302" w:lineRule="auto"/>
      <w:jc w:val="both"/>
      <w:outlineLvl w:val="0"/>
    </w:pPr>
    <w:rPr>
      <w:rFonts w:eastAsia="Times New Roman" w:cs="Times New Roman"/>
      <w:b/>
      <w:spacing w:val="0"/>
      <w:kern w:val="28"/>
      <w:sz w:val="28"/>
      <w:szCs w:val="20"/>
      <w:lang w:eastAsia="de-CH"/>
    </w:rPr>
  </w:style>
  <w:style w:type="paragraph" w:styleId="Titre2">
    <w:name w:val="heading 2"/>
    <w:basedOn w:val="Titre1"/>
    <w:next w:val="Normal"/>
    <w:link w:val="Titre2Car"/>
    <w:autoRedefine/>
    <w:uiPriority w:val="99"/>
    <w:qFormat/>
    <w:rsid w:val="0000028A"/>
    <w:pPr>
      <w:numPr>
        <w:ilvl w:val="1"/>
      </w:numPr>
      <w:outlineLvl w:val="1"/>
    </w:pPr>
    <w:rPr>
      <w:rFonts w:cs="Verdana"/>
      <w:sz w:val="24"/>
    </w:rPr>
  </w:style>
  <w:style w:type="paragraph" w:styleId="Titre3">
    <w:name w:val="heading 3"/>
    <w:basedOn w:val="Titre1"/>
    <w:next w:val="Normal"/>
    <w:link w:val="Titre3Car"/>
    <w:autoRedefine/>
    <w:uiPriority w:val="99"/>
    <w:qFormat/>
    <w:rsid w:val="00EC0B4B"/>
    <w:pPr>
      <w:numPr>
        <w:ilvl w:val="2"/>
      </w:numPr>
      <w:ind w:left="993" w:hanging="993"/>
      <w:outlineLvl w:val="2"/>
    </w:pPr>
    <w:rPr>
      <w:rFonts w:cs="Verdana"/>
      <w:sz w:val="22"/>
    </w:rPr>
  </w:style>
  <w:style w:type="paragraph" w:styleId="Titre4">
    <w:name w:val="heading 4"/>
    <w:basedOn w:val="Titre3"/>
    <w:next w:val="Normal"/>
    <w:link w:val="Titre4Car"/>
    <w:uiPriority w:val="99"/>
    <w:rsid w:val="00236BFC"/>
    <w:pPr>
      <w:numPr>
        <w:ilvl w:val="3"/>
      </w:numPr>
      <w:tabs>
        <w:tab w:val="num" w:pos="360"/>
      </w:tabs>
      <w:spacing w:after="0"/>
      <w:outlineLvl w:val="3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infAbs">
    <w:name w:val="[Einf. Abs.]"/>
    <w:basedOn w:val="Normal"/>
    <w:uiPriority w:val="99"/>
    <w:rsid w:val="000718D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pacing w:val="0"/>
      <w:sz w:val="24"/>
      <w:lang w:val="de-DE"/>
    </w:rPr>
  </w:style>
  <w:style w:type="character" w:customStyle="1" w:styleId="NichtaufgelsteErwhnung1">
    <w:name w:val="Nicht aufgelöste Erwähnung1"/>
    <w:basedOn w:val="Policepardfaut"/>
    <w:uiPriority w:val="99"/>
    <w:semiHidden/>
    <w:unhideWhenUsed/>
    <w:rsid w:val="00CA70C2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0718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ntertitelmager">
    <w:name w:val="Untertitel_mager"/>
    <w:basedOn w:val="Untertitelfett"/>
    <w:qFormat/>
    <w:rsid w:val="003E3EFA"/>
    <w:rPr>
      <w:b w:val="0"/>
    </w:rPr>
  </w:style>
  <w:style w:type="paragraph" w:customStyle="1" w:styleId="Haupttitel">
    <w:name w:val="Haupttitel"/>
    <w:basedOn w:val="Normal"/>
    <w:qFormat/>
    <w:rsid w:val="00C26190"/>
    <w:pPr>
      <w:spacing w:line="240" w:lineRule="auto"/>
    </w:pPr>
    <w:rPr>
      <w:rFonts w:cs="Open Sans"/>
      <w:b/>
      <w:bCs/>
      <w:sz w:val="40"/>
      <w:szCs w:val="40"/>
    </w:rPr>
  </w:style>
  <w:style w:type="paragraph" w:customStyle="1" w:styleId="Untertitelfett">
    <w:name w:val="Untertitel_fett"/>
    <w:basedOn w:val="Haupttitel"/>
    <w:qFormat/>
    <w:rsid w:val="00C26190"/>
    <w:pPr>
      <w:spacing w:before="120"/>
    </w:pPr>
    <w:rPr>
      <w:sz w:val="28"/>
      <w:szCs w:val="28"/>
    </w:rPr>
  </w:style>
  <w:style w:type="character" w:styleId="Numrodepage">
    <w:name w:val="page number"/>
    <w:basedOn w:val="Policepardfaut"/>
    <w:uiPriority w:val="99"/>
    <w:semiHidden/>
    <w:unhideWhenUsed/>
    <w:rsid w:val="00236BFC"/>
  </w:style>
  <w:style w:type="character" w:customStyle="1" w:styleId="Titre1Car">
    <w:name w:val="Titre 1 Car"/>
    <w:basedOn w:val="Policepardfaut"/>
    <w:link w:val="Titre1"/>
    <w:uiPriority w:val="99"/>
    <w:rsid w:val="00D76C20"/>
    <w:rPr>
      <w:rFonts w:ascii="Open Sans" w:eastAsia="Times New Roman" w:hAnsi="Open Sans" w:cs="Times New Roman"/>
      <w:b/>
      <w:kern w:val="28"/>
      <w:sz w:val="28"/>
      <w:szCs w:val="20"/>
      <w:lang w:eastAsia="de-CH"/>
    </w:rPr>
  </w:style>
  <w:style w:type="character" w:customStyle="1" w:styleId="Titre2Car">
    <w:name w:val="Titre 2 Car"/>
    <w:basedOn w:val="Policepardfaut"/>
    <w:link w:val="Titre2"/>
    <w:uiPriority w:val="99"/>
    <w:rsid w:val="0000028A"/>
    <w:rPr>
      <w:rFonts w:ascii="Open Sans" w:eastAsia="Times New Roman" w:hAnsi="Open Sans" w:cs="Verdana"/>
      <w:b/>
      <w:kern w:val="28"/>
      <w:szCs w:val="20"/>
      <w:lang w:eastAsia="de-CH"/>
    </w:rPr>
  </w:style>
  <w:style w:type="character" w:customStyle="1" w:styleId="Titre3Car">
    <w:name w:val="Titre 3 Car"/>
    <w:basedOn w:val="Policepardfaut"/>
    <w:link w:val="Titre3"/>
    <w:uiPriority w:val="99"/>
    <w:rsid w:val="00EC0B4B"/>
    <w:rPr>
      <w:rFonts w:ascii="Open Sans" w:eastAsia="Times New Roman" w:hAnsi="Open Sans" w:cs="Verdana"/>
      <w:b/>
      <w:kern w:val="28"/>
      <w:sz w:val="22"/>
      <w:szCs w:val="20"/>
      <w:lang w:eastAsia="de-CH"/>
    </w:rPr>
  </w:style>
  <w:style w:type="character" w:customStyle="1" w:styleId="Titre4Car">
    <w:name w:val="Titre 4 Car"/>
    <w:basedOn w:val="Policepardfaut"/>
    <w:link w:val="Titre4"/>
    <w:uiPriority w:val="99"/>
    <w:rsid w:val="00236BFC"/>
    <w:rPr>
      <w:rFonts w:ascii="Verdana" w:eastAsia="Times New Roman" w:hAnsi="Verdana" w:cs="Verdana"/>
      <w:b/>
      <w:kern w:val="28"/>
      <w:sz w:val="22"/>
      <w:szCs w:val="20"/>
      <w:lang w:eastAsia="de-CH"/>
    </w:rPr>
  </w:style>
  <w:style w:type="paragraph" w:styleId="TM1">
    <w:name w:val="toc 1"/>
    <w:basedOn w:val="Normal"/>
    <w:next w:val="Normal"/>
    <w:uiPriority w:val="39"/>
    <w:rsid w:val="00EC0B4B"/>
    <w:pPr>
      <w:tabs>
        <w:tab w:val="left" w:pos="425"/>
        <w:tab w:val="right" w:leader="dot" w:pos="8789"/>
      </w:tabs>
      <w:spacing w:before="360" w:after="120"/>
    </w:pPr>
    <w:rPr>
      <w:bCs/>
      <w:sz w:val="21"/>
      <w:szCs w:val="20"/>
    </w:rPr>
  </w:style>
  <w:style w:type="paragraph" w:styleId="TM2">
    <w:name w:val="toc 2"/>
    <w:basedOn w:val="TM1"/>
    <w:next w:val="Normal"/>
    <w:autoRedefine/>
    <w:uiPriority w:val="39"/>
    <w:unhideWhenUsed/>
    <w:rsid w:val="00EC0B4B"/>
    <w:pPr>
      <w:tabs>
        <w:tab w:val="clear" w:pos="425"/>
        <w:tab w:val="left" w:pos="992"/>
      </w:tabs>
      <w:spacing w:before="120"/>
      <w:ind w:left="425"/>
    </w:pPr>
    <w:rPr>
      <w:lang w:eastAsia="de-CH"/>
    </w:rPr>
  </w:style>
  <w:style w:type="paragraph" w:styleId="TM3">
    <w:name w:val="toc 3"/>
    <w:basedOn w:val="TM2"/>
    <w:next w:val="Normal"/>
    <w:autoRedefine/>
    <w:uiPriority w:val="39"/>
    <w:unhideWhenUsed/>
    <w:rsid w:val="00EC0B4B"/>
    <w:pPr>
      <w:tabs>
        <w:tab w:val="clear" w:pos="992"/>
        <w:tab w:val="left" w:pos="1843"/>
      </w:tabs>
      <w:ind w:left="992"/>
    </w:pPr>
    <w:rPr>
      <w:iCs/>
    </w:rPr>
  </w:style>
  <w:style w:type="paragraph" w:styleId="TM4">
    <w:name w:val="toc 4"/>
    <w:basedOn w:val="Normal"/>
    <w:next w:val="Normal"/>
    <w:autoRedefine/>
    <w:uiPriority w:val="39"/>
    <w:unhideWhenUsed/>
    <w:rsid w:val="00E326C8"/>
    <w:pPr>
      <w:ind w:left="540"/>
    </w:pPr>
    <w:rPr>
      <w:rFonts w:asciiTheme="minorHAnsi" w:hAnsiTheme="minorHAnsi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E326C8"/>
    <w:pPr>
      <w:ind w:left="720"/>
    </w:pPr>
    <w:rPr>
      <w:rFonts w:asciiTheme="minorHAnsi" w:hAnsiTheme="minorHAnsi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E326C8"/>
    <w:pPr>
      <w:ind w:left="900"/>
    </w:pPr>
    <w:rPr>
      <w:rFonts w:asciiTheme="minorHAnsi" w:hAnsiTheme="minorHAnsi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E326C8"/>
    <w:pPr>
      <w:ind w:left="1080"/>
    </w:pPr>
    <w:rPr>
      <w:rFonts w:asciiTheme="minorHAnsi" w:hAnsiTheme="minorHAnsi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E326C8"/>
    <w:pPr>
      <w:ind w:left="1260"/>
    </w:pPr>
    <w:rPr>
      <w:rFonts w:asciiTheme="minorHAnsi" w:hAnsiTheme="minorHAnsi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E326C8"/>
    <w:pPr>
      <w:ind w:left="1440"/>
    </w:pPr>
    <w:rPr>
      <w:rFonts w:asciiTheme="minorHAnsi" w:hAnsiTheme="minorHAnsi"/>
      <w:szCs w:val="18"/>
    </w:rPr>
  </w:style>
  <w:style w:type="character" w:styleId="Lienhypertexte">
    <w:name w:val="Hyperlink"/>
    <w:basedOn w:val="Policepardfaut"/>
    <w:uiPriority w:val="99"/>
    <w:unhideWhenUsed/>
    <w:rsid w:val="00E326C8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326C8"/>
    <w:rPr>
      <w:color w:val="954F72" w:themeColor="followedHyperlink"/>
      <w:u w:val="single"/>
    </w:rPr>
  </w:style>
  <w:style w:type="character" w:styleId="Titredulivre">
    <w:name w:val="Book Title"/>
    <w:basedOn w:val="Policepardfaut"/>
    <w:uiPriority w:val="33"/>
    <w:rsid w:val="00EC0B4B"/>
    <w:rPr>
      <w:b/>
      <w:bCs/>
      <w:i/>
      <w:iCs/>
      <w:spacing w:val="5"/>
    </w:rPr>
  </w:style>
  <w:style w:type="table" w:styleId="Tableausimple3">
    <w:name w:val="Plain Table 3"/>
    <w:basedOn w:val="TableauNormal"/>
    <w:uiPriority w:val="43"/>
    <w:rsid w:val="0055446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Paragraphedeliste">
    <w:name w:val="List Paragraph"/>
    <w:basedOn w:val="Normal"/>
    <w:uiPriority w:val="34"/>
    <w:rsid w:val="00970197"/>
    <w:pPr>
      <w:ind w:left="720"/>
      <w:contextualSpacing/>
    </w:pPr>
  </w:style>
  <w:style w:type="table" w:styleId="Tableausimple4">
    <w:name w:val="Plain Table 4"/>
    <w:basedOn w:val="TableauNormal"/>
    <w:uiPriority w:val="44"/>
    <w:rsid w:val="00D86D2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5E71A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E71A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E71A8"/>
    <w:rPr>
      <w:rFonts w:ascii="Open Sans" w:hAnsi="Open Sans" w:cs="Times New Roman (Textkörper CS)"/>
      <w:spacing w:val="4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E71A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E71A8"/>
    <w:rPr>
      <w:rFonts w:ascii="Open Sans" w:hAnsi="Open Sans" w:cs="Times New Roman (Textkörper CS)"/>
      <w:b/>
      <w:bCs/>
      <w:spacing w:val="4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E71A8"/>
    <w:pPr>
      <w:spacing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71A8"/>
    <w:rPr>
      <w:rFonts w:ascii="Segoe UI" w:hAnsi="Segoe UI" w:cs="Segoe UI"/>
      <w:spacing w:val="4"/>
      <w:sz w:val="18"/>
      <w:szCs w:val="18"/>
    </w:rPr>
  </w:style>
  <w:style w:type="table" w:styleId="Tableausimple1">
    <w:name w:val="Plain Table 1"/>
    <w:basedOn w:val="TableauNormal"/>
    <w:uiPriority w:val="41"/>
    <w:rsid w:val="00F2141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Grille1Clair-Accentuation1">
    <w:name w:val="Grid Table 1 Light Accent 1"/>
    <w:basedOn w:val="TableauNormal"/>
    <w:uiPriority w:val="46"/>
    <w:rsid w:val="005727FD"/>
    <w:tblPr>
      <w:tblStyleRowBandSize w:val="1"/>
      <w:tblStyleColBandSize w:val="1"/>
      <w:tblBorders>
        <w:top w:val="single" w:sz="4" w:space="0" w:color="BCE595" w:themeColor="accent1" w:themeTint="66"/>
        <w:left w:val="single" w:sz="4" w:space="0" w:color="BCE595" w:themeColor="accent1" w:themeTint="66"/>
        <w:bottom w:val="single" w:sz="4" w:space="0" w:color="BCE595" w:themeColor="accent1" w:themeTint="66"/>
        <w:right w:val="single" w:sz="4" w:space="0" w:color="BCE595" w:themeColor="accent1" w:themeTint="66"/>
        <w:insideH w:val="single" w:sz="4" w:space="0" w:color="BCE595" w:themeColor="accent1" w:themeTint="66"/>
        <w:insideV w:val="single" w:sz="4" w:space="0" w:color="BCE59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BD86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D86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5727FD"/>
    <w:tblPr>
      <w:tblStyleRowBandSize w:val="1"/>
      <w:tblStyleColBandSize w:val="1"/>
      <w:tblBorders>
        <w:top w:val="single" w:sz="4" w:space="0" w:color="D4E2B0" w:themeColor="accent2" w:themeTint="66"/>
        <w:left w:val="single" w:sz="4" w:space="0" w:color="D4E2B0" w:themeColor="accent2" w:themeTint="66"/>
        <w:bottom w:val="single" w:sz="4" w:space="0" w:color="D4E2B0" w:themeColor="accent2" w:themeTint="66"/>
        <w:right w:val="single" w:sz="4" w:space="0" w:color="D4E2B0" w:themeColor="accent2" w:themeTint="66"/>
        <w:insideH w:val="single" w:sz="4" w:space="0" w:color="D4E2B0" w:themeColor="accent2" w:themeTint="66"/>
        <w:insideV w:val="single" w:sz="4" w:space="0" w:color="D4E2B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ED48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48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gende">
    <w:name w:val="caption"/>
    <w:basedOn w:val="Normal"/>
    <w:next w:val="Normal"/>
    <w:uiPriority w:val="35"/>
    <w:unhideWhenUsed/>
    <w:qFormat/>
    <w:rsid w:val="00310396"/>
    <w:pPr>
      <w:spacing w:after="200" w:line="240" w:lineRule="auto"/>
    </w:pPr>
    <w:rPr>
      <w:i/>
      <w:iCs/>
      <w:color w:val="494949" w:themeColor="text2"/>
      <w:szCs w:val="18"/>
    </w:rPr>
  </w:style>
  <w:style w:type="paragraph" w:styleId="En-tte">
    <w:name w:val="header"/>
    <w:basedOn w:val="Normal"/>
    <w:link w:val="En-tteCar"/>
    <w:uiPriority w:val="99"/>
    <w:unhideWhenUsed/>
    <w:rsid w:val="001224F5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24F5"/>
    <w:rPr>
      <w:rFonts w:ascii="Open Sans" w:hAnsi="Open Sans" w:cs="Times New Roman (Textkörper CS)"/>
      <w:spacing w:val="4"/>
      <w:sz w:val="18"/>
    </w:rPr>
  </w:style>
  <w:style w:type="paragraph" w:styleId="Pieddepage">
    <w:name w:val="footer"/>
    <w:basedOn w:val="Normal"/>
    <w:link w:val="PieddepageCar"/>
    <w:uiPriority w:val="99"/>
    <w:unhideWhenUsed/>
    <w:rsid w:val="001224F5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24F5"/>
    <w:rPr>
      <w:rFonts w:ascii="Open Sans" w:hAnsi="Open Sans" w:cs="Times New Roman (Textkörper CS)"/>
      <w:spacing w:val="4"/>
      <w:sz w:val="18"/>
    </w:rPr>
  </w:style>
  <w:style w:type="paragraph" w:styleId="Tabledesillustrations">
    <w:name w:val="table of figures"/>
    <w:basedOn w:val="Normal"/>
    <w:next w:val="Normal"/>
    <w:uiPriority w:val="99"/>
    <w:unhideWhenUsed/>
    <w:rsid w:val="007A525B"/>
  </w:style>
  <w:style w:type="table" w:styleId="Tableausimple5">
    <w:name w:val="Plain Table 5"/>
    <w:basedOn w:val="TableauNormal"/>
    <w:uiPriority w:val="45"/>
    <w:rsid w:val="007765B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vision">
    <w:name w:val="Revision"/>
    <w:hidden/>
    <w:uiPriority w:val="99"/>
    <w:semiHidden/>
    <w:rsid w:val="00CC2BB9"/>
    <w:rPr>
      <w:rFonts w:ascii="Open Sans" w:hAnsi="Open Sans" w:cs="Times New Roman (Textkörper CS)"/>
      <w:spacing w:val="4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7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dine.baumgartner\AppData\Local\Microsoft\Windows\Temporary%20Internet%20Files\Content.Outlook\KB5YNSA4\JJJJ%20MM%20TT_Titel%20Bericht_&#214;kostrom%20Schweiz.dotx" TargetMode="External"/></Relationships>
</file>

<file path=word/theme/theme1.xml><?xml version="1.0" encoding="utf-8"?>
<a:theme xmlns:a="http://schemas.openxmlformats.org/drawingml/2006/main" name="Office">
  <a:themeElements>
    <a:clrScheme name="OekostromSchweiz">
      <a:dk1>
        <a:srgbClr val="000000"/>
      </a:dk1>
      <a:lt1>
        <a:srgbClr val="FFFFFF"/>
      </a:lt1>
      <a:dk2>
        <a:srgbClr val="494949"/>
      </a:dk2>
      <a:lt2>
        <a:srgbClr val="E7E6E6"/>
      </a:lt2>
      <a:accent1>
        <a:srgbClr val="5B9424"/>
      </a:accent1>
      <a:accent2>
        <a:srgbClr val="92B241"/>
      </a:accent2>
      <a:accent3>
        <a:srgbClr val="155E77"/>
      </a:accent3>
      <a:accent4>
        <a:srgbClr val="422A15"/>
      </a:accent4>
      <a:accent5>
        <a:srgbClr val="F39433"/>
      </a:accent5>
      <a:accent6>
        <a:srgbClr val="FBDA54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50869C-E13C-4BCB-8C14-A42F2E4D4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JJJJ MM TT_Titel Bericht_Ökostrom Schweiz.dotx</Template>
  <TotalTime>0</TotalTime>
  <Pages>5</Pages>
  <Words>1106</Words>
  <Characters>6975</Characters>
  <Application>Microsoft Office Word</Application>
  <DocSecurity>0</DocSecurity>
  <Lines>58</Lines>
  <Paragraphs>16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Baumgartner</dc:creator>
  <cp:keywords/>
  <dc:description/>
  <cp:lastModifiedBy>Ronan Bourse</cp:lastModifiedBy>
  <cp:revision>18</cp:revision>
  <cp:lastPrinted>2020-09-09T13:01:00Z</cp:lastPrinted>
  <dcterms:created xsi:type="dcterms:W3CDTF">2023-04-14T13:53:00Z</dcterms:created>
  <dcterms:modified xsi:type="dcterms:W3CDTF">2023-04-27T12:07:00Z</dcterms:modified>
</cp:coreProperties>
</file>